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DD5" w:rsidRPr="0079387D" w:rsidRDefault="002C5609" w:rsidP="00064E1F">
      <w:pPr>
        <w:jc w:val="center"/>
        <w:rPr>
          <w:rFonts w:asciiTheme="minorHAnsi" w:hAnsiTheme="minorHAnsi" w:cstheme="minorHAnsi"/>
          <w:b/>
          <w:bCs/>
          <w:sz w:val="26"/>
          <w:szCs w:val="26"/>
          <w:u w:val="single"/>
        </w:rPr>
      </w:pPr>
      <w:r w:rsidRPr="0079387D">
        <w:rPr>
          <w:rFonts w:asciiTheme="minorHAnsi" w:hAnsiTheme="minorHAnsi" w:cstheme="minorHAnsi"/>
          <w:b/>
          <w:bCs/>
          <w:sz w:val="26"/>
          <w:szCs w:val="26"/>
          <w:u w:val="single"/>
        </w:rPr>
        <w:t>T</w:t>
      </w:r>
      <w:r w:rsidR="006B72BE" w:rsidRPr="0079387D">
        <w:rPr>
          <w:rFonts w:asciiTheme="minorHAnsi" w:hAnsiTheme="minorHAnsi" w:cstheme="minorHAnsi"/>
          <w:b/>
          <w:bCs/>
          <w:sz w:val="26"/>
          <w:szCs w:val="26"/>
          <w:u w:val="single"/>
        </w:rPr>
        <w:t xml:space="preserve">RUST </w:t>
      </w:r>
      <w:r w:rsidRPr="0079387D">
        <w:rPr>
          <w:rFonts w:asciiTheme="minorHAnsi" w:hAnsiTheme="minorHAnsi" w:cstheme="minorHAnsi"/>
          <w:b/>
          <w:bCs/>
          <w:sz w:val="26"/>
          <w:szCs w:val="26"/>
          <w:u w:val="single"/>
        </w:rPr>
        <w:t>F</w:t>
      </w:r>
      <w:r w:rsidR="006B72BE" w:rsidRPr="0079387D">
        <w:rPr>
          <w:rFonts w:asciiTheme="minorHAnsi" w:hAnsiTheme="minorHAnsi" w:cstheme="minorHAnsi"/>
          <w:b/>
          <w:bCs/>
          <w:sz w:val="26"/>
          <w:szCs w:val="26"/>
          <w:u w:val="single"/>
        </w:rPr>
        <w:t xml:space="preserve">UND FOR </w:t>
      </w:r>
      <w:r w:rsidRPr="0079387D">
        <w:rPr>
          <w:rFonts w:asciiTheme="minorHAnsi" w:hAnsiTheme="minorHAnsi" w:cstheme="minorHAnsi"/>
          <w:b/>
          <w:bCs/>
          <w:sz w:val="26"/>
          <w:szCs w:val="26"/>
          <w:u w:val="single"/>
        </w:rPr>
        <w:t>S</w:t>
      </w:r>
      <w:r w:rsidR="006B72BE" w:rsidRPr="0079387D">
        <w:rPr>
          <w:rFonts w:asciiTheme="minorHAnsi" w:hAnsiTheme="minorHAnsi" w:cstheme="minorHAnsi"/>
          <w:b/>
          <w:bCs/>
          <w:sz w:val="26"/>
          <w:szCs w:val="26"/>
          <w:u w:val="single"/>
        </w:rPr>
        <w:t xml:space="preserve">PECIALISED </w:t>
      </w:r>
      <w:r w:rsidRPr="0079387D">
        <w:rPr>
          <w:rFonts w:asciiTheme="minorHAnsi" w:hAnsiTheme="minorHAnsi" w:cstheme="minorHAnsi"/>
          <w:b/>
          <w:bCs/>
          <w:sz w:val="26"/>
          <w:szCs w:val="26"/>
          <w:u w:val="single"/>
        </w:rPr>
        <w:t>M</w:t>
      </w:r>
      <w:r w:rsidR="006B72BE" w:rsidRPr="0079387D">
        <w:rPr>
          <w:rFonts w:asciiTheme="minorHAnsi" w:hAnsiTheme="minorHAnsi" w:cstheme="minorHAnsi"/>
          <w:b/>
          <w:bCs/>
          <w:sz w:val="26"/>
          <w:szCs w:val="26"/>
          <w:u w:val="single"/>
        </w:rPr>
        <w:t xml:space="preserve">EDICAL </w:t>
      </w:r>
      <w:r w:rsidRPr="0079387D">
        <w:rPr>
          <w:rFonts w:asciiTheme="minorHAnsi" w:hAnsiTheme="minorHAnsi" w:cstheme="minorHAnsi"/>
          <w:b/>
          <w:bCs/>
          <w:sz w:val="26"/>
          <w:szCs w:val="26"/>
          <w:u w:val="single"/>
        </w:rPr>
        <w:t>C</w:t>
      </w:r>
      <w:r w:rsidR="006B72BE" w:rsidRPr="0079387D">
        <w:rPr>
          <w:rFonts w:asciiTheme="minorHAnsi" w:hAnsiTheme="minorHAnsi" w:cstheme="minorHAnsi"/>
          <w:b/>
          <w:bCs/>
          <w:sz w:val="26"/>
          <w:szCs w:val="26"/>
          <w:u w:val="single"/>
        </w:rPr>
        <w:t>ARE</w:t>
      </w:r>
      <w:r w:rsidR="000A1FFB" w:rsidRPr="0079387D">
        <w:rPr>
          <w:rFonts w:asciiTheme="minorHAnsi" w:hAnsiTheme="minorHAnsi" w:cstheme="minorHAnsi"/>
          <w:b/>
          <w:bCs/>
          <w:sz w:val="26"/>
          <w:szCs w:val="26"/>
          <w:u w:val="single"/>
        </w:rPr>
        <w:t xml:space="preserve"> - </w:t>
      </w:r>
      <w:r w:rsidR="00FD0F62" w:rsidRPr="0079387D">
        <w:rPr>
          <w:rFonts w:asciiTheme="minorHAnsi" w:hAnsiTheme="minorHAnsi" w:cstheme="minorHAnsi"/>
          <w:b/>
          <w:bCs/>
          <w:sz w:val="26"/>
          <w:szCs w:val="26"/>
          <w:u w:val="single"/>
        </w:rPr>
        <w:t>CARDIAC CENTRE</w:t>
      </w:r>
    </w:p>
    <w:p w:rsidR="006B72BE" w:rsidRPr="0079387D" w:rsidRDefault="000173D5" w:rsidP="00064E1F">
      <w:pPr>
        <w:jc w:val="center"/>
        <w:rPr>
          <w:rFonts w:asciiTheme="minorHAnsi" w:hAnsiTheme="minorHAnsi" w:cstheme="minorHAnsi"/>
          <w:b/>
          <w:bCs/>
          <w:sz w:val="26"/>
          <w:szCs w:val="26"/>
          <w:u w:val="single"/>
        </w:rPr>
      </w:pPr>
      <w:r>
        <w:rPr>
          <w:rFonts w:asciiTheme="minorHAnsi" w:hAnsiTheme="minorHAnsi" w:cstheme="minorHAnsi"/>
          <w:b/>
          <w:bCs/>
          <w:sz w:val="26"/>
          <w:szCs w:val="26"/>
          <w:u w:val="single"/>
        </w:rPr>
        <w:t>Expression of Interest</w:t>
      </w:r>
    </w:p>
    <w:p w:rsidR="007813F5" w:rsidRPr="00132F6D" w:rsidRDefault="007813F5" w:rsidP="00064E1F">
      <w:pPr>
        <w:jc w:val="center"/>
        <w:rPr>
          <w:rFonts w:asciiTheme="minorHAnsi" w:hAnsiTheme="minorHAnsi" w:cstheme="minorHAnsi"/>
          <w:b/>
          <w:bCs/>
          <w:sz w:val="25"/>
          <w:szCs w:val="25"/>
          <w:u w:val="single"/>
        </w:rPr>
      </w:pPr>
    </w:p>
    <w:p w:rsidR="00F56AAA" w:rsidRPr="00132F6D" w:rsidRDefault="00F56AAA" w:rsidP="00064E1F">
      <w:pPr>
        <w:jc w:val="both"/>
        <w:rPr>
          <w:rFonts w:asciiTheme="minorHAnsi" w:hAnsiTheme="minorHAnsi" w:cstheme="minorHAnsi"/>
          <w:sz w:val="24"/>
          <w:szCs w:val="24"/>
        </w:rPr>
      </w:pPr>
    </w:p>
    <w:p w:rsidR="001701C2" w:rsidRPr="00956103" w:rsidRDefault="001701C2" w:rsidP="001701C2">
      <w:pPr>
        <w:jc w:val="both"/>
        <w:rPr>
          <w:rFonts w:asciiTheme="minorHAnsi" w:hAnsiTheme="minorHAnsi" w:cstheme="minorHAnsi"/>
          <w:sz w:val="25"/>
          <w:szCs w:val="25"/>
        </w:rPr>
      </w:pPr>
      <w:r w:rsidRPr="00956103">
        <w:rPr>
          <w:rFonts w:asciiTheme="minorHAnsi" w:hAnsiTheme="minorHAnsi" w:cstheme="minorHAnsi"/>
          <w:sz w:val="25"/>
          <w:szCs w:val="25"/>
        </w:rPr>
        <w:t>The Trust Fund for Specialised Medical Care is inviting ap</w:t>
      </w:r>
      <w:bookmarkStart w:id="0" w:name="_GoBack"/>
      <w:bookmarkEnd w:id="0"/>
      <w:r w:rsidRPr="00956103">
        <w:rPr>
          <w:rFonts w:asciiTheme="minorHAnsi" w:hAnsiTheme="minorHAnsi" w:cstheme="minorHAnsi"/>
          <w:sz w:val="25"/>
          <w:szCs w:val="25"/>
        </w:rPr>
        <w:t>plications from suitably qualified candidates who wish to be considered for</w:t>
      </w:r>
      <w:r w:rsidR="000173D5">
        <w:rPr>
          <w:rFonts w:asciiTheme="minorHAnsi" w:hAnsiTheme="minorHAnsi" w:cstheme="minorHAnsi"/>
          <w:sz w:val="25"/>
          <w:szCs w:val="25"/>
        </w:rPr>
        <w:t xml:space="preserve"> employment on </w:t>
      </w:r>
      <w:r w:rsidR="000173D5" w:rsidRPr="00CA172B">
        <w:rPr>
          <w:rFonts w:asciiTheme="minorHAnsi" w:hAnsiTheme="minorHAnsi" w:cstheme="minorHAnsi"/>
          <w:b/>
          <w:sz w:val="25"/>
          <w:szCs w:val="25"/>
        </w:rPr>
        <w:t>a one year contract of employment basis</w:t>
      </w:r>
      <w:r w:rsidR="000173D5">
        <w:rPr>
          <w:rFonts w:asciiTheme="minorHAnsi" w:hAnsiTheme="minorHAnsi" w:cstheme="minorHAnsi"/>
          <w:sz w:val="25"/>
          <w:szCs w:val="25"/>
        </w:rPr>
        <w:t xml:space="preserve"> as:</w:t>
      </w:r>
    </w:p>
    <w:p w:rsidR="001701C2" w:rsidRPr="00956103" w:rsidRDefault="001701C2" w:rsidP="001701C2">
      <w:pPr>
        <w:jc w:val="both"/>
        <w:rPr>
          <w:rFonts w:asciiTheme="minorHAnsi" w:hAnsiTheme="minorHAnsi" w:cstheme="minorHAnsi"/>
          <w:sz w:val="25"/>
          <w:szCs w:val="25"/>
        </w:rPr>
      </w:pPr>
    </w:p>
    <w:p w:rsidR="00E0134E" w:rsidRDefault="000C1A67" w:rsidP="00E0134E">
      <w:pPr>
        <w:jc w:val="both"/>
        <w:rPr>
          <w:rFonts w:asciiTheme="minorHAnsi" w:hAnsiTheme="minorHAnsi" w:cstheme="minorHAnsi"/>
          <w:b/>
          <w:sz w:val="25"/>
          <w:szCs w:val="25"/>
        </w:rPr>
      </w:pPr>
      <w:r>
        <w:rPr>
          <w:rFonts w:asciiTheme="minorHAnsi" w:hAnsiTheme="minorHAnsi" w:cstheme="minorHAnsi"/>
          <w:b/>
          <w:sz w:val="25"/>
          <w:szCs w:val="25"/>
        </w:rPr>
        <w:t>1</w:t>
      </w:r>
      <w:r w:rsidR="00E0134E" w:rsidRPr="00956103">
        <w:rPr>
          <w:rFonts w:asciiTheme="minorHAnsi" w:hAnsiTheme="minorHAnsi" w:cstheme="minorHAnsi"/>
          <w:b/>
          <w:sz w:val="25"/>
          <w:szCs w:val="25"/>
        </w:rPr>
        <w:t>)</w:t>
      </w:r>
      <w:r w:rsidR="00E0134E" w:rsidRPr="00956103">
        <w:rPr>
          <w:rFonts w:asciiTheme="minorHAnsi" w:hAnsiTheme="minorHAnsi" w:cstheme="minorHAnsi"/>
          <w:b/>
          <w:sz w:val="25"/>
          <w:szCs w:val="25"/>
        </w:rPr>
        <w:tab/>
        <w:t>SPECIAL</w:t>
      </w:r>
      <w:r w:rsidR="00CA172B">
        <w:rPr>
          <w:rFonts w:asciiTheme="minorHAnsi" w:hAnsiTheme="minorHAnsi" w:cstheme="minorHAnsi"/>
          <w:b/>
          <w:sz w:val="25"/>
          <w:szCs w:val="25"/>
        </w:rPr>
        <w:t>ISED REGISTERED MEDICAL OFFICER</w:t>
      </w:r>
    </w:p>
    <w:p w:rsidR="000C1A67" w:rsidRPr="00956103" w:rsidRDefault="000C1A67" w:rsidP="00E0134E">
      <w:pPr>
        <w:jc w:val="both"/>
        <w:rPr>
          <w:rFonts w:asciiTheme="minorHAnsi" w:hAnsiTheme="minorHAnsi" w:cstheme="minorHAnsi"/>
          <w:b/>
          <w:sz w:val="25"/>
          <w:szCs w:val="25"/>
        </w:rPr>
      </w:pPr>
    </w:p>
    <w:p w:rsidR="00E0134E" w:rsidRPr="00956103" w:rsidRDefault="00E0134E" w:rsidP="00E0134E">
      <w:pPr>
        <w:jc w:val="both"/>
        <w:rPr>
          <w:rFonts w:asciiTheme="minorHAnsi" w:hAnsiTheme="minorHAnsi" w:cstheme="minorHAnsi"/>
          <w:b/>
          <w:sz w:val="25"/>
          <w:szCs w:val="25"/>
        </w:rPr>
      </w:pPr>
      <w:r w:rsidRPr="00956103">
        <w:rPr>
          <w:rFonts w:asciiTheme="minorHAnsi" w:hAnsiTheme="minorHAnsi" w:cstheme="minorHAnsi"/>
          <w:b/>
          <w:bCs/>
          <w:sz w:val="25"/>
          <w:szCs w:val="25"/>
        </w:rPr>
        <w:t xml:space="preserve">I. </w:t>
      </w:r>
      <w:r w:rsidRPr="00956103">
        <w:rPr>
          <w:rFonts w:asciiTheme="minorHAnsi" w:hAnsiTheme="minorHAnsi" w:cstheme="minorHAnsi"/>
          <w:b/>
          <w:bCs/>
          <w:sz w:val="25"/>
          <w:szCs w:val="25"/>
        </w:rPr>
        <w:tab/>
      </w:r>
      <w:r w:rsidRPr="00956103">
        <w:rPr>
          <w:rFonts w:asciiTheme="minorHAnsi" w:hAnsiTheme="minorHAnsi" w:cstheme="minorHAnsi"/>
          <w:b/>
          <w:sz w:val="25"/>
          <w:szCs w:val="25"/>
          <w:u w:val="single"/>
        </w:rPr>
        <w:t>AGE LIMIT:</w:t>
      </w:r>
    </w:p>
    <w:p w:rsidR="00E0134E" w:rsidRPr="00956103" w:rsidRDefault="00E0134E" w:rsidP="00E0134E">
      <w:pPr>
        <w:widowControl w:val="0"/>
        <w:jc w:val="both"/>
        <w:rPr>
          <w:rFonts w:asciiTheme="minorHAnsi" w:hAnsiTheme="minorHAnsi" w:cstheme="minorHAnsi"/>
          <w:sz w:val="25"/>
          <w:szCs w:val="25"/>
        </w:rPr>
      </w:pPr>
    </w:p>
    <w:p w:rsidR="00E0134E" w:rsidRPr="00956103" w:rsidRDefault="00E0134E" w:rsidP="00E0134E">
      <w:pPr>
        <w:widowControl w:val="0"/>
        <w:jc w:val="both"/>
        <w:rPr>
          <w:rFonts w:asciiTheme="minorHAnsi" w:eastAsia="Calibri" w:hAnsiTheme="minorHAnsi" w:cstheme="minorHAnsi"/>
          <w:sz w:val="25"/>
          <w:szCs w:val="25"/>
        </w:rPr>
      </w:pPr>
      <w:r w:rsidRPr="00956103">
        <w:rPr>
          <w:rFonts w:asciiTheme="minorHAnsi" w:hAnsiTheme="minorHAnsi" w:cstheme="minorHAnsi"/>
          <w:sz w:val="25"/>
          <w:szCs w:val="25"/>
        </w:rPr>
        <w:t xml:space="preserve">Candidates, unless already in the Service, should not have reached their </w:t>
      </w:r>
      <w:r w:rsidR="000C1A67">
        <w:rPr>
          <w:rFonts w:asciiTheme="minorHAnsi" w:hAnsiTheme="minorHAnsi" w:cstheme="minorHAnsi"/>
          <w:b/>
          <w:sz w:val="25"/>
          <w:szCs w:val="25"/>
          <w:u w:val="single"/>
        </w:rPr>
        <w:t>70</w:t>
      </w:r>
      <w:r w:rsidRPr="00956103">
        <w:rPr>
          <w:rFonts w:asciiTheme="minorHAnsi" w:hAnsiTheme="minorHAnsi" w:cstheme="minorHAnsi"/>
          <w:b/>
          <w:sz w:val="25"/>
          <w:szCs w:val="25"/>
          <w:u w:val="single"/>
          <w:vertAlign w:val="superscript"/>
        </w:rPr>
        <w:t>th</w:t>
      </w:r>
      <w:r w:rsidRPr="00956103">
        <w:rPr>
          <w:rFonts w:asciiTheme="minorHAnsi" w:hAnsiTheme="minorHAnsi" w:cstheme="minorHAnsi"/>
          <w:b/>
          <w:sz w:val="25"/>
          <w:szCs w:val="25"/>
          <w:u w:val="single"/>
        </w:rPr>
        <w:t xml:space="preserve"> birthday</w:t>
      </w:r>
      <w:r w:rsidRPr="00956103">
        <w:rPr>
          <w:rFonts w:asciiTheme="minorHAnsi" w:hAnsiTheme="minorHAnsi" w:cstheme="minorHAnsi"/>
          <w:sz w:val="25"/>
          <w:szCs w:val="25"/>
        </w:rPr>
        <w:t xml:space="preserve"> by the closing date for the submission of applications.</w:t>
      </w:r>
    </w:p>
    <w:p w:rsidR="00E0134E" w:rsidRPr="00956103" w:rsidRDefault="00E0134E" w:rsidP="00E0134E">
      <w:pPr>
        <w:jc w:val="both"/>
        <w:rPr>
          <w:rFonts w:asciiTheme="minorHAnsi" w:hAnsiTheme="minorHAnsi" w:cstheme="minorHAnsi"/>
          <w:b/>
          <w:sz w:val="25"/>
          <w:szCs w:val="25"/>
        </w:rPr>
      </w:pPr>
    </w:p>
    <w:p w:rsidR="00E0134E" w:rsidRPr="00956103" w:rsidRDefault="00E0134E" w:rsidP="00E0134E">
      <w:pPr>
        <w:widowControl w:val="0"/>
        <w:ind w:left="720" w:hanging="720"/>
        <w:jc w:val="both"/>
        <w:rPr>
          <w:rFonts w:asciiTheme="minorHAnsi" w:eastAsia="Calibri" w:hAnsiTheme="minorHAnsi" w:cstheme="minorHAnsi"/>
          <w:b/>
          <w:sz w:val="25"/>
          <w:szCs w:val="25"/>
          <w:u w:val="single"/>
        </w:rPr>
      </w:pPr>
      <w:r w:rsidRPr="00956103">
        <w:rPr>
          <w:rFonts w:asciiTheme="minorHAnsi" w:eastAsia="Calibri" w:hAnsiTheme="minorHAnsi" w:cstheme="minorHAnsi"/>
          <w:b/>
          <w:sz w:val="25"/>
          <w:szCs w:val="25"/>
        </w:rPr>
        <w:t>II.</w:t>
      </w:r>
      <w:r w:rsidRPr="00956103">
        <w:rPr>
          <w:rFonts w:asciiTheme="minorHAnsi" w:eastAsia="Calibri" w:hAnsiTheme="minorHAnsi" w:cstheme="minorHAnsi"/>
          <w:b/>
          <w:sz w:val="25"/>
          <w:szCs w:val="25"/>
        </w:rPr>
        <w:tab/>
      </w:r>
      <w:r w:rsidRPr="00956103">
        <w:rPr>
          <w:rFonts w:asciiTheme="minorHAnsi" w:eastAsia="Calibri" w:hAnsiTheme="minorHAnsi" w:cstheme="minorHAnsi"/>
          <w:b/>
          <w:sz w:val="25"/>
          <w:szCs w:val="25"/>
          <w:u w:val="single"/>
        </w:rPr>
        <w:t xml:space="preserve">QUALIFICATIONS: </w:t>
      </w:r>
    </w:p>
    <w:p w:rsidR="00E0134E" w:rsidRPr="00956103" w:rsidRDefault="00E0134E" w:rsidP="00E0134E">
      <w:pPr>
        <w:widowControl w:val="0"/>
        <w:ind w:left="720" w:hanging="720"/>
        <w:jc w:val="both"/>
        <w:rPr>
          <w:rFonts w:asciiTheme="minorHAnsi" w:eastAsia="Calibri" w:hAnsiTheme="minorHAnsi" w:cstheme="minorHAnsi"/>
          <w:sz w:val="25"/>
          <w:szCs w:val="25"/>
        </w:rPr>
      </w:pPr>
      <w:r w:rsidRPr="00956103">
        <w:rPr>
          <w:rFonts w:asciiTheme="minorHAnsi" w:eastAsia="Calibri" w:hAnsiTheme="minorHAnsi" w:cstheme="minorHAnsi"/>
          <w:sz w:val="25"/>
          <w:szCs w:val="25"/>
        </w:rPr>
        <w:tab/>
      </w:r>
    </w:p>
    <w:p w:rsidR="00E0134E" w:rsidRPr="00956103" w:rsidRDefault="00E0134E" w:rsidP="00E0134E">
      <w:pPr>
        <w:autoSpaceDE w:val="0"/>
        <w:autoSpaceDN w:val="0"/>
        <w:adjustRightInd w:val="0"/>
        <w:ind w:left="1440" w:hanging="720"/>
        <w:jc w:val="both"/>
        <w:rPr>
          <w:rFonts w:asciiTheme="minorHAnsi" w:eastAsia="Calibri" w:hAnsiTheme="minorHAnsi" w:cstheme="minorHAnsi"/>
          <w:sz w:val="25"/>
          <w:szCs w:val="25"/>
        </w:rPr>
      </w:pPr>
      <w:r w:rsidRPr="00956103">
        <w:rPr>
          <w:rFonts w:asciiTheme="minorHAnsi" w:eastAsia="Calibri" w:hAnsiTheme="minorHAnsi" w:cstheme="minorHAnsi"/>
          <w:sz w:val="25"/>
          <w:szCs w:val="25"/>
        </w:rPr>
        <w:t>A.</w:t>
      </w:r>
      <w:r w:rsidRPr="00956103">
        <w:rPr>
          <w:rFonts w:asciiTheme="minorHAnsi" w:eastAsia="Calibri" w:hAnsiTheme="minorHAnsi" w:cstheme="minorHAnsi"/>
          <w:sz w:val="25"/>
          <w:szCs w:val="25"/>
        </w:rPr>
        <w:tab/>
        <w:t>(i) A medical degree or diploma and full registration as a Medical Practitioner in accordance with legislation in force in Mauritius.</w:t>
      </w:r>
    </w:p>
    <w:p w:rsidR="00E0134E" w:rsidRPr="00956103" w:rsidRDefault="00E0134E" w:rsidP="00E0134E">
      <w:pPr>
        <w:widowControl w:val="0"/>
        <w:ind w:left="1440" w:hanging="720"/>
        <w:jc w:val="both"/>
        <w:rPr>
          <w:rFonts w:asciiTheme="minorHAnsi" w:eastAsia="Calibri" w:hAnsiTheme="minorHAnsi" w:cstheme="minorHAnsi"/>
          <w:sz w:val="25"/>
          <w:szCs w:val="25"/>
        </w:rPr>
      </w:pPr>
    </w:p>
    <w:p w:rsidR="00E0134E" w:rsidRPr="00956103" w:rsidRDefault="00E0134E" w:rsidP="00E0134E">
      <w:pPr>
        <w:autoSpaceDE w:val="0"/>
        <w:autoSpaceDN w:val="0"/>
        <w:adjustRightInd w:val="0"/>
        <w:ind w:left="1440" w:hanging="720"/>
        <w:jc w:val="both"/>
        <w:rPr>
          <w:rFonts w:asciiTheme="minorHAnsi" w:eastAsia="Calibri" w:hAnsiTheme="minorHAnsi" w:cstheme="minorHAnsi"/>
          <w:sz w:val="25"/>
          <w:szCs w:val="25"/>
        </w:rPr>
      </w:pPr>
      <w:r w:rsidRPr="00956103">
        <w:rPr>
          <w:rFonts w:asciiTheme="minorHAnsi" w:eastAsia="Calibri" w:hAnsiTheme="minorHAnsi" w:cstheme="minorHAnsi"/>
          <w:sz w:val="25"/>
          <w:szCs w:val="25"/>
        </w:rPr>
        <w:t>B.</w:t>
      </w:r>
      <w:r w:rsidRPr="00956103">
        <w:rPr>
          <w:rFonts w:asciiTheme="minorHAnsi" w:eastAsia="Calibri" w:hAnsiTheme="minorHAnsi" w:cstheme="minorHAnsi"/>
          <w:sz w:val="25"/>
          <w:szCs w:val="25"/>
        </w:rPr>
        <w:tab/>
        <w:t>At least five years’ experience as Medical Practitioner of which at least two years should be in Cardiac Surgery.</w:t>
      </w:r>
    </w:p>
    <w:p w:rsidR="0079387D" w:rsidRPr="00956103" w:rsidRDefault="0079387D" w:rsidP="00E0134E">
      <w:pPr>
        <w:autoSpaceDE w:val="0"/>
        <w:autoSpaceDN w:val="0"/>
        <w:adjustRightInd w:val="0"/>
        <w:ind w:left="1440" w:hanging="720"/>
        <w:jc w:val="both"/>
        <w:rPr>
          <w:rFonts w:asciiTheme="minorHAnsi" w:eastAsia="Calibri" w:hAnsiTheme="minorHAnsi" w:cstheme="minorHAnsi"/>
          <w:sz w:val="25"/>
          <w:szCs w:val="25"/>
        </w:rPr>
      </w:pPr>
    </w:p>
    <w:p w:rsidR="0079387D" w:rsidRPr="00956103" w:rsidRDefault="0079387D" w:rsidP="0079387D">
      <w:pPr>
        <w:autoSpaceDE w:val="0"/>
        <w:autoSpaceDN w:val="0"/>
        <w:adjustRightInd w:val="0"/>
        <w:jc w:val="both"/>
        <w:rPr>
          <w:rFonts w:asciiTheme="minorHAnsi" w:eastAsia="Calibri" w:hAnsiTheme="minorHAnsi" w:cstheme="minorHAnsi"/>
          <w:sz w:val="25"/>
          <w:szCs w:val="25"/>
        </w:rPr>
      </w:pPr>
      <w:r w:rsidRPr="00956103">
        <w:rPr>
          <w:rFonts w:asciiTheme="minorHAnsi" w:eastAsia="Calibri" w:hAnsiTheme="minorHAnsi" w:cstheme="minorHAnsi"/>
          <w:sz w:val="25"/>
          <w:szCs w:val="25"/>
        </w:rPr>
        <w:t>Candidates should produce written evidence of any experience claimed.</w:t>
      </w:r>
    </w:p>
    <w:p w:rsidR="00E0134E" w:rsidRPr="00956103" w:rsidRDefault="00E0134E" w:rsidP="00E0134E">
      <w:pPr>
        <w:widowControl w:val="0"/>
        <w:jc w:val="both"/>
        <w:rPr>
          <w:rFonts w:asciiTheme="minorHAnsi" w:hAnsiTheme="minorHAnsi" w:cstheme="minorHAnsi"/>
          <w:sz w:val="25"/>
          <w:szCs w:val="25"/>
          <w:lang w:val="en-GB"/>
        </w:rPr>
      </w:pPr>
    </w:p>
    <w:p w:rsidR="00E0134E" w:rsidRPr="00956103" w:rsidRDefault="00E0134E" w:rsidP="00E0134E">
      <w:pPr>
        <w:widowControl w:val="0"/>
        <w:ind w:left="720" w:hanging="720"/>
        <w:jc w:val="both"/>
        <w:rPr>
          <w:rFonts w:asciiTheme="minorHAnsi" w:eastAsia="Calibri" w:hAnsiTheme="minorHAnsi" w:cstheme="minorHAnsi"/>
          <w:b/>
          <w:sz w:val="25"/>
          <w:szCs w:val="25"/>
          <w:u w:val="single"/>
        </w:rPr>
      </w:pPr>
      <w:r w:rsidRPr="00956103">
        <w:rPr>
          <w:rFonts w:asciiTheme="minorHAnsi" w:hAnsiTheme="minorHAnsi" w:cstheme="minorHAnsi"/>
          <w:b/>
          <w:sz w:val="25"/>
          <w:szCs w:val="25"/>
          <w:lang w:val="en-GB"/>
        </w:rPr>
        <w:t>III.</w:t>
      </w:r>
      <w:r w:rsidRPr="00956103">
        <w:rPr>
          <w:rFonts w:asciiTheme="minorHAnsi" w:hAnsiTheme="minorHAnsi" w:cstheme="minorHAnsi"/>
          <w:sz w:val="25"/>
          <w:szCs w:val="25"/>
          <w:lang w:val="en-GB"/>
        </w:rPr>
        <w:tab/>
      </w:r>
      <w:r w:rsidRPr="00956103">
        <w:rPr>
          <w:rFonts w:asciiTheme="minorHAnsi" w:eastAsia="Calibri" w:hAnsiTheme="minorHAnsi" w:cstheme="minorHAnsi"/>
          <w:b/>
          <w:sz w:val="25"/>
          <w:szCs w:val="25"/>
          <w:u w:val="single"/>
        </w:rPr>
        <w:t>DUTIES:</w:t>
      </w:r>
    </w:p>
    <w:p w:rsidR="00E0134E" w:rsidRPr="00956103" w:rsidRDefault="00E0134E" w:rsidP="00E0134E">
      <w:pPr>
        <w:widowControl w:val="0"/>
        <w:ind w:left="720" w:hanging="720"/>
        <w:jc w:val="both"/>
        <w:rPr>
          <w:rFonts w:asciiTheme="minorHAnsi" w:hAnsiTheme="minorHAnsi" w:cstheme="minorHAnsi"/>
          <w:sz w:val="25"/>
          <w:szCs w:val="25"/>
          <w:lang w:val="en-GB"/>
        </w:rPr>
      </w:pPr>
    </w:p>
    <w:p w:rsidR="00E0134E" w:rsidRPr="00956103" w:rsidRDefault="00872F56" w:rsidP="00E0134E">
      <w:pPr>
        <w:widowControl w:val="0"/>
        <w:spacing w:after="160" w:line="259" w:lineRule="auto"/>
        <w:jc w:val="both"/>
        <w:rPr>
          <w:rFonts w:asciiTheme="minorHAnsi" w:eastAsia="Calibri" w:hAnsiTheme="minorHAnsi" w:cstheme="minorHAnsi"/>
          <w:sz w:val="25"/>
          <w:szCs w:val="25"/>
        </w:rPr>
      </w:pPr>
      <w:r>
        <w:rPr>
          <w:rFonts w:asciiTheme="minorHAnsi" w:eastAsia="Calibri" w:hAnsiTheme="minorHAnsi" w:cstheme="minorHAnsi"/>
          <w:sz w:val="25"/>
          <w:szCs w:val="25"/>
        </w:rPr>
        <w:t>1.</w:t>
      </w:r>
      <w:r>
        <w:rPr>
          <w:rFonts w:asciiTheme="minorHAnsi" w:eastAsia="Calibri" w:hAnsiTheme="minorHAnsi" w:cstheme="minorHAnsi"/>
          <w:sz w:val="25"/>
          <w:szCs w:val="25"/>
        </w:rPr>
        <w:tab/>
      </w:r>
      <w:r w:rsidR="00E0134E" w:rsidRPr="00956103">
        <w:rPr>
          <w:rFonts w:asciiTheme="minorHAnsi" w:eastAsia="Calibri" w:hAnsiTheme="minorHAnsi" w:cstheme="minorHAnsi"/>
          <w:sz w:val="25"/>
          <w:szCs w:val="25"/>
        </w:rPr>
        <w:t>To be responsible to the Director of the Cardiac Centre -</w:t>
      </w:r>
    </w:p>
    <w:p w:rsidR="00E0134E" w:rsidRPr="00872F56" w:rsidRDefault="00E0134E" w:rsidP="00872F56">
      <w:pPr>
        <w:pStyle w:val="ListParagraph"/>
        <w:numPr>
          <w:ilvl w:val="0"/>
          <w:numId w:val="16"/>
        </w:numPr>
        <w:ind w:left="1080"/>
        <w:jc w:val="both"/>
        <w:rPr>
          <w:rFonts w:eastAsia="Calibri" w:cstheme="minorHAnsi"/>
          <w:sz w:val="25"/>
          <w:szCs w:val="25"/>
        </w:rPr>
      </w:pPr>
      <w:r w:rsidRPr="00872F56">
        <w:rPr>
          <w:rFonts w:eastAsia="Calibri" w:cstheme="minorHAnsi"/>
          <w:sz w:val="25"/>
          <w:szCs w:val="25"/>
        </w:rPr>
        <w:t>Performing specialised clinical duties; and</w:t>
      </w:r>
    </w:p>
    <w:p w:rsidR="00872F56" w:rsidRPr="00872F56" w:rsidRDefault="00872F56" w:rsidP="00872F56">
      <w:pPr>
        <w:ind w:left="360"/>
        <w:jc w:val="both"/>
        <w:rPr>
          <w:rFonts w:eastAsia="Calibri" w:cstheme="minorHAnsi"/>
          <w:sz w:val="14"/>
          <w:szCs w:val="14"/>
        </w:rPr>
      </w:pPr>
    </w:p>
    <w:p w:rsidR="00872F56" w:rsidRPr="00872F56" w:rsidRDefault="00E0134E" w:rsidP="00872F56">
      <w:pPr>
        <w:pStyle w:val="ListParagraph"/>
        <w:numPr>
          <w:ilvl w:val="0"/>
          <w:numId w:val="16"/>
        </w:numPr>
        <w:ind w:left="1080"/>
        <w:jc w:val="both"/>
        <w:rPr>
          <w:rFonts w:eastAsia="Calibri" w:cstheme="minorHAnsi"/>
          <w:sz w:val="25"/>
          <w:szCs w:val="25"/>
        </w:rPr>
      </w:pPr>
      <w:r w:rsidRPr="00872F56">
        <w:rPr>
          <w:rFonts w:eastAsia="Calibri" w:cstheme="minorHAnsi"/>
          <w:sz w:val="25"/>
          <w:szCs w:val="25"/>
        </w:rPr>
        <w:t>Providing specialised medical coverage at night, during weekends and on public holidays and whenever necessary.</w:t>
      </w:r>
    </w:p>
    <w:p w:rsidR="00E0134E" w:rsidRPr="00872F56" w:rsidRDefault="00872F56" w:rsidP="00872F56">
      <w:pPr>
        <w:ind w:left="360" w:hanging="360"/>
        <w:jc w:val="both"/>
        <w:rPr>
          <w:rFonts w:asciiTheme="minorHAnsi" w:eastAsia="Calibri" w:hAnsiTheme="minorHAnsi" w:cstheme="minorHAnsi"/>
          <w:sz w:val="25"/>
          <w:szCs w:val="25"/>
        </w:rPr>
      </w:pPr>
      <w:r w:rsidRPr="00872F56">
        <w:rPr>
          <w:rFonts w:asciiTheme="minorHAnsi" w:hAnsiTheme="minorHAnsi" w:cstheme="minorHAnsi"/>
          <w:sz w:val="25"/>
          <w:szCs w:val="25"/>
        </w:rPr>
        <w:t>2.</w:t>
      </w:r>
      <w:r w:rsidRPr="00872F56">
        <w:rPr>
          <w:rFonts w:asciiTheme="minorHAnsi" w:hAnsiTheme="minorHAnsi" w:cstheme="minorHAnsi"/>
          <w:sz w:val="25"/>
          <w:szCs w:val="25"/>
        </w:rPr>
        <w:tab/>
      </w:r>
      <w:r w:rsidR="00E0134E" w:rsidRPr="00872F56">
        <w:rPr>
          <w:rFonts w:asciiTheme="minorHAnsi" w:hAnsiTheme="minorHAnsi" w:cstheme="minorHAnsi"/>
          <w:sz w:val="25"/>
          <w:szCs w:val="25"/>
        </w:rPr>
        <w:t>To perform such other duties directly related to the main listed above or related to the delivery of the output and results expected from the Specialised Registered Medical Officer in the roles ascribed to them.</w:t>
      </w:r>
    </w:p>
    <w:p w:rsidR="00E0134E" w:rsidRPr="00956103" w:rsidRDefault="00E0134E" w:rsidP="008F685D">
      <w:pPr>
        <w:jc w:val="both"/>
        <w:rPr>
          <w:rFonts w:asciiTheme="minorHAnsi" w:hAnsiTheme="minorHAnsi" w:cstheme="minorHAnsi"/>
          <w:sz w:val="25"/>
          <w:szCs w:val="25"/>
        </w:rPr>
      </w:pPr>
    </w:p>
    <w:p w:rsidR="00E0134E" w:rsidRPr="00956103" w:rsidRDefault="00E0134E" w:rsidP="00E0134E">
      <w:pPr>
        <w:widowControl w:val="0"/>
        <w:ind w:firstLine="360"/>
        <w:jc w:val="both"/>
        <w:rPr>
          <w:rFonts w:asciiTheme="minorHAnsi" w:hAnsiTheme="minorHAnsi" w:cstheme="minorHAnsi"/>
          <w:b/>
          <w:sz w:val="25"/>
          <w:szCs w:val="25"/>
          <w:u w:val="single"/>
          <w:lang w:val="en-GB"/>
        </w:rPr>
      </w:pPr>
      <w:r w:rsidRPr="00956103">
        <w:rPr>
          <w:rFonts w:asciiTheme="minorHAnsi" w:hAnsiTheme="minorHAnsi" w:cstheme="minorHAnsi"/>
          <w:b/>
          <w:sz w:val="25"/>
          <w:szCs w:val="25"/>
          <w:u w:val="single"/>
          <w:lang w:val="en-GB"/>
        </w:rPr>
        <w:t>NOTE:</w:t>
      </w:r>
    </w:p>
    <w:p w:rsidR="00E0134E" w:rsidRPr="00956103" w:rsidRDefault="00E0134E" w:rsidP="00E0134E">
      <w:pPr>
        <w:widowControl w:val="0"/>
        <w:jc w:val="both"/>
        <w:rPr>
          <w:rFonts w:asciiTheme="minorHAnsi" w:hAnsiTheme="minorHAnsi" w:cstheme="minorHAnsi"/>
          <w:b/>
          <w:sz w:val="25"/>
          <w:szCs w:val="25"/>
          <w:u w:val="single"/>
          <w:lang w:val="en-GB"/>
        </w:rPr>
      </w:pPr>
    </w:p>
    <w:p w:rsidR="00E0134E" w:rsidRPr="00956103" w:rsidRDefault="00E0134E" w:rsidP="00E0134E">
      <w:pPr>
        <w:spacing w:after="160" w:line="259" w:lineRule="auto"/>
        <w:ind w:left="720" w:hanging="720"/>
        <w:jc w:val="both"/>
        <w:rPr>
          <w:rFonts w:asciiTheme="minorHAnsi" w:eastAsia="Calibri" w:hAnsiTheme="minorHAnsi" w:cstheme="minorHAnsi"/>
          <w:sz w:val="25"/>
          <w:szCs w:val="25"/>
        </w:rPr>
      </w:pPr>
      <w:r w:rsidRPr="00956103">
        <w:rPr>
          <w:rFonts w:asciiTheme="minorHAnsi" w:eastAsia="Calibri" w:hAnsiTheme="minorHAnsi" w:cstheme="minorHAnsi"/>
          <w:sz w:val="25"/>
          <w:szCs w:val="25"/>
          <w:lang w:val="en-GB"/>
        </w:rPr>
        <w:t>(i)</w:t>
      </w:r>
      <w:r w:rsidRPr="00956103">
        <w:rPr>
          <w:rFonts w:asciiTheme="minorHAnsi" w:eastAsia="Calibri" w:hAnsiTheme="minorHAnsi" w:cstheme="minorHAnsi"/>
          <w:sz w:val="25"/>
          <w:szCs w:val="25"/>
          <w:lang w:val="en-GB"/>
        </w:rPr>
        <w:tab/>
      </w:r>
      <w:r w:rsidRPr="00956103">
        <w:rPr>
          <w:rFonts w:asciiTheme="minorHAnsi" w:eastAsia="Calibri" w:hAnsiTheme="minorHAnsi" w:cstheme="minorHAnsi"/>
          <w:sz w:val="25"/>
          <w:szCs w:val="25"/>
        </w:rPr>
        <w:t>The incumbent may be required to perform night duties including Sundays, Public Holidays and officially declared cyclone days.</w:t>
      </w:r>
    </w:p>
    <w:p w:rsidR="008F685D" w:rsidRPr="00956103" w:rsidRDefault="008F685D" w:rsidP="00E0134E">
      <w:pPr>
        <w:widowControl w:val="0"/>
        <w:ind w:left="720" w:hanging="720"/>
        <w:jc w:val="both"/>
        <w:rPr>
          <w:rFonts w:asciiTheme="minorHAnsi" w:hAnsiTheme="minorHAnsi" w:cstheme="minorHAnsi"/>
          <w:b/>
          <w:sz w:val="25"/>
          <w:szCs w:val="25"/>
          <w:lang w:val="en-GB"/>
        </w:rPr>
      </w:pPr>
    </w:p>
    <w:p w:rsidR="008F685D" w:rsidRPr="00956103" w:rsidRDefault="008F685D" w:rsidP="00E0134E">
      <w:pPr>
        <w:widowControl w:val="0"/>
        <w:ind w:left="720" w:hanging="720"/>
        <w:jc w:val="both"/>
        <w:rPr>
          <w:rFonts w:asciiTheme="minorHAnsi" w:hAnsiTheme="minorHAnsi" w:cstheme="minorHAnsi"/>
          <w:b/>
          <w:sz w:val="25"/>
          <w:szCs w:val="25"/>
          <w:lang w:val="en-GB"/>
        </w:rPr>
      </w:pPr>
    </w:p>
    <w:p w:rsidR="008F685D" w:rsidRPr="00956103" w:rsidRDefault="008F685D" w:rsidP="00E0134E">
      <w:pPr>
        <w:widowControl w:val="0"/>
        <w:ind w:left="720" w:hanging="720"/>
        <w:jc w:val="both"/>
        <w:rPr>
          <w:rFonts w:asciiTheme="minorHAnsi" w:hAnsiTheme="minorHAnsi" w:cstheme="minorHAnsi"/>
          <w:b/>
          <w:sz w:val="25"/>
          <w:szCs w:val="25"/>
          <w:lang w:val="en-GB"/>
        </w:rPr>
      </w:pPr>
    </w:p>
    <w:p w:rsidR="00E0134E" w:rsidRPr="00956103" w:rsidRDefault="00E0134E" w:rsidP="00E0134E">
      <w:pPr>
        <w:widowControl w:val="0"/>
        <w:ind w:left="720" w:hanging="720"/>
        <w:jc w:val="both"/>
        <w:rPr>
          <w:rFonts w:asciiTheme="minorHAnsi" w:hAnsiTheme="minorHAnsi" w:cstheme="minorHAnsi"/>
          <w:b/>
          <w:sz w:val="25"/>
          <w:szCs w:val="25"/>
          <w:u w:val="single"/>
          <w:lang w:val="en-GB"/>
        </w:rPr>
      </w:pPr>
      <w:r w:rsidRPr="00956103">
        <w:rPr>
          <w:rFonts w:asciiTheme="minorHAnsi" w:hAnsiTheme="minorHAnsi" w:cstheme="minorHAnsi"/>
          <w:b/>
          <w:sz w:val="25"/>
          <w:szCs w:val="25"/>
          <w:lang w:val="en-GB"/>
        </w:rPr>
        <w:lastRenderedPageBreak/>
        <w:t>IV.</w:t>
      </w:r>
      <w:r w:rsidRPr="00956103">
        <w:rPr>
          <w:rFonts w:asciiTheme="minorHAnsi" w:hAnsiTheme="minorHAnsi" w:cstheme="minorHAnsi"/>
          <w:sz w:val="25"/>
          <w:szCs w:val="25"/>
          <w:lang w:val="en-GB"/>
        </w:rPr>
        <w:tab/>
      </w:r>
      <w:r w:rsidR="000173D5">
        <w:rPr>
          <w:rFonts w:asciiTheme="minorHAnsi" w:hAnsiTheme="minorHAnsi" w:cstheme="minorHAnsi"/>
          <w:b/>
          <w:sz w:val="25"/>
          <w:szCs w:val="25"/>
          <w:u w:val="single"/>
          <w:lang w:val="en-GB"/>
        </w:rPr>
        <w:t>SALARY AND BENEFITS</w:t>
      </w:r>
    </w:p>
    <w:p w:rsidR="00E0134E" w:rsidRPr="00956103" w:rsidRDefault="00E0134E" w:rsidP="00E0134E">
      <w:pPr>
        <w:widowControl w:val="0"/>
        <w:ind w:left="720" w:hanging="720"/>
        <w:jc w:val="both"/>
        <w:rPr>
          <w:rFonts w:asciiTheme="minorHAnsi" w:hAnsiTheme="minorHAnsi" w:cstheme="minorHAnsi"/>
          <w:sz w:val="25"/>
          <w:szCs w:val="25"/>
          <w:lang w:val="en-GB"/>
        </w:rPr>
      </w:pPr>
    </w:p>
    <w:p w:rsidR="00E0134E" w:rsidRDefault="000173D5" w:rsidP="008F685D">
      <w:pPr>
        <w:widowControl w:val="0"/>
        <w:jc w:val="both"/>
        <w:rPr>
          <w:rFonts w:asciiTheme="minorHAnsi" w:hAnsiTheme="minorHAnsi" w:cstheme="minorHAnsi"/>
          <w:b/>
          <w:bCs/>
          <w:sz w:val="25"/>
          <w:szCs w:val="25"/>
        </w:rPr>
      </w:pPr>
      <w:r>
        <w:rPr>
          <w:rFonts w:asciiTheme="minorHAnsi" w:hAnsiTheme="minorHAnsi" w:cstheme="minorHAnsi"/>
          <w:sz w:val="25"/>
          <w:szCs w:val="25"/>
          <w:lang w:val="en-GB"/>
        </w:rPr>
        <w:t>Negotiable as from</w:t>
      </w:r>
      <w:r w:rsidR="00E0134E" w:rsidRPr="000173D5">
        <w:rPr>
          <w:rFonts w:asciiTheme="minorHAnsi" w:hAnsiTheme="minorHAnsi" w:cstheme="minorHAnsi"/>
          <w:sz w:val="25"/>
          <w:szCs w:val="25"/>
          <w:lang w:val="en-GB"/>
        </w:rPr>
        <w:t xml:space="preserve"> </w:t>
      </w:r>
      <w:r w:rsidR="000C1A67" w:rsidRPr="000173D5">
        <w:rPr>
          <w:rFonts w:asciiTheme="minorHAnsi" w:hAnsiTheme="minorHAnsi" w:cstheme="minorHAnsi"/>
          <w:b/>
          <w:bCs/>
          <w:sz w:val="25"/>
          <w:szCs w:val="25"/>
        </w:rPr>
        <w:t>Rs 60600</w:t>
      </w:r>
      <w:r>
        <w:rPr>
          <w:rFonts w:asciiTheme="minorHAnsi" w:hAnsiTheme="minorHAnsi" w:cstheme="minorHAnsi"/>
          <w:b/>
          <w:bCs/>
          <w:sz w:val="25"/>
          <w:szCs w:val="25"/>
        </w:rPr>
        <w:t xml:space="preserve"> to Rs </w:t>
      </w:r>
      <w:r w:rsidR="000C1A67" w:rsidRPr="000173D5">
        <w:rPr>
          <w:rFonts w:asciiTheme="minorHAnsi" w:hAnsiTheme="minorHAnsi" w:cstheme="minorHAnsi"/>
          <w:b/>
          <w:bCs/>
          <w:sz w:val="25"/>
          <w:szCs w:val="25"/>
        </w:rPr>
        <w:t>114000.</w:t>
      </w:r>
    </w:p>
    <w:p w:rsidR="000173D5" w:rsidRDefault="000173D5" w:rsidP="008F685D">
      <w:pPr>
        <w:widowControl w:val="0"/>
        <w:jc w:val="both"/>
        <w:rPr>
          <w:rFonts w:asciiTheme="minorHAnsi" w:hAnsiTheme="minorHAnsi" w:cstheme="minorHAnsi"/>
          <w:b/>
          <w:bCs/>
          <w:sz w:val="25"/>
          <w:szCs w:val="25"/>
        </w:rPr>
      </w:pPr>
    </w:p>
    <w:p w:rsidR="000173D5" w:rsidRPr="000173D5" w:rsidRDefault="000173D5" w:rsidP="008F685D">
      <w:pPr>
        <w:widowControl w:val="0"/>
        <w:jc w:val="both"/>
        <w:rPr>
          <w:rFonts w:asciiTheme="minorHAnsi" w:hAnsiTheme="minorHAnsi" w:cstheme="minorHAnsi"/>
          <w:b/>
          <w:bCs/>
          <w:sz w:val="25"/>
          <w:szCs w:val="25"/>
          <w:lang w:eastAsia="en-GB"/>
        </w:rPr>
      </w:pPr>
      <w:r>
        <w:rPr>
          <w:rFonts w:asciiTheme="minorHAnsi" w:hAnsiTheme="minorHAnsi" w:cstheme="minorHAnsi"/>
          <w:b/>
          <w:bCs/>
          <w:sz w:val="25"/>
          <w:szCs w:val="25"/>
        </w:rPr>
        <w:t>Other Benefits will be according to conditions of service applicable as per PRB Report 2026</w:t>
      </w:r>
    </w:p>
    <w:p w:rsidR="003F4AA8" w:rsidRPr="00956103" w:rsidRDefault="00956103" w:rsidP="007D4772">
      <w:pPr>
        <w:jc w:val="both"/>
        <w:rPr>
          <w:rFonts w:asciiTheme="minorHAnsi" w:hAnsiTheme="minorHAnsi" w:cstheme="minorHAnsi"/>
          <w:b/>
          <w:bCs/>
          <w:sz w:val="25"/>
          <w:szCs w:val="25"/>
          <w:u w:val="single"/>
        </w:rPr>
      </w:pPr>
      <w:r w:rsidRPr="00956103">
        <w:rPr>
          <w:rFonts w:asciiTheme="minorHAnsi" w:hAnsiTheme="minorHAnsi" w:cstheme="minorHAnsi"/>
          <w:b/>
          <w:bCs/>
          <w:sz w:val="25"/>
          <w:szCs w:val="25"/>
          <w:u w:val="single"/>
        </w:rPr>
        <w:t xml:space="preserve">   </w:t>
      </w:r>
    </w:p>
    <w:p w:rsidR="007D4772" w:rsidRPr="00956103" w:rsidRDefault="007D4772" w:rsidP="007D4772">
      <w:pPr>
        <w:jc w:val="both"/>
        <w:rPr>
          <w:rFonts w:asciiTheme="minorHAnsi" w:hAnsiTheme="minorHAnsi" w:cstheme="minorHAnsi"/>
          <w:b/>
          <w:bCs/>
          <w:sz w:val="25"/>
          <w:szCs w:val="25"/>
          <w:u w:val="single"/>
        </w:rPr>
      </w:pPr>
      <w:r w:rsidRPr="00956103">
        <w:rPr>
          <w:rFonts w:asciiTheme="minorHAnsi" w:hAnsiTheme="minorHAnsi" w:cstheme="minorHAnsi"/>
          <w:b/>
          <w:bCs/>
          <w:sz w:val="25"/>
          <w:szCs w:val="25"/>
          <w:u w:val="single"/>
        </w:rPr>
        <w:t>MODE OF APPLICATION:</w:t>
      </w:r>
    </w:p>
    <w:p w:rsidR="007D4772" w:rsidRPr="00956103" w:rsidRDefault="007D4772" w:rsidP="007D4772">
      <w:pPr>
        <w:jc w:val="both"/>
        <w:rPr>
          <w:rFonts w:asciiTheme="minorHAnsi" w:hAnsiTheme="minorHAnsi" w:cstheme="minorHAnsi"/>
          <w:b/>
          <w:bCs/>
          <w:sz w:val="25"/>
          <w:szCs w:val="25"/>
        </w:rPr>
      </w:pPr>
    </w:p>
    <w:p w:rsidR="005E74CA" w:rsidRDefault="007D4772" w:rsidP="005E74CA">
      <w:pPr>
        <w:tabs>
          <w:tab w:val="left" w:pos="0"/>
        </w:tabs>
        <w:jc w:val="both"/>
        <w:rPr>
          <w:rFonts w:asciiTheme="minorHAnsi" w:hAnsiTheme="minorHAnsi" w:cstheme="minorHAnsi"/>
          <w:sz w:val="25"/>
          <w:szCs w:val="25"/>
        </w:rPr>
      </w:pPr>
      <w:r w:rsidRPr="00956103">
        <w:rPr>
          <w:rFonts w:asciiTheme="minorHAnsi" w:hAnsiTheme="minorHAnsi" w:cstheme="minorHAnsi"/>
          <w:sz w:val="25"/>
          <w:szCs w:val="25"/>
        </w:rPr>
        <w:t xml:space="preserve">Candidates should submit their application on the Prescribed Form available along with relevant copies of Professional Certificates/relevant certificates to the under-mentioned address in hard copy </w:t>
      </w:r>
      <w:r w:rsidRPr="00956103">
        <w:rPr>
          <w:rFonts w:asciiTheme="minorHAnsi" w:hAnsiTheme="minorHAnsi" w:cstheme="minorHAnsi"/>
          <w:b/>
          <w:sz w:val="25"/>
          <w:szCs w:val="25"/>
          <w:u w:val="single"/>
        </w:rPr>
        <w:t>by registered post</w:t>
      </w:r>
      <w:r w:rsidR="00232B7E" w:rsidRPr="00956103">
        <w:rPr>
          <w:rFonts w:asciiTheme="minorHAnsi" w:hAnsiTheme="minorHAnsi" w:cstheme="minorHAnsi"/>
          <w:b/>
          <w:sz w:val="25"/>
          <w:szCs w:val="25"/>
          <w:u w:val="single"/>
        </w:rPr>
        <w:t xml:space="preserve"> </w:t>
      </w:r>
      <w:r w:rsidRPr="00956103">
        <w:rPr>
          <w:rFonts w:asciiTheme="minorHAnsi" w:hAnsiTheme="minorHAnsi" w:cstheme="minorHAnsi"/>
          <w:b/>
          <w:bCs/>
          <w:sz w:val="25"/>
          <w:szCs w:val="25"/>
          <w:u w:val="single"/>
        </w:rPr>
        <w:t>not later than 1500 hours</w:t>
      </w:r>
      <w:r w:rsidR="00F51625" w:rsidRPr="00956103">
        <w:rPr>
          <w:rFonts w:asciiTheme="minorHAnsi" w:hAnsiTheme="minorHAnsi" w:cstheme="minorHAnsi"/>
          <w:b/>
          <w:bCs/>
          <w:sz w:val="25"/>
          <w:szCs w:val="25"/>
          <w:u w:val="single"/>
        </w:rPr>
        <w:t xml:space="preserve"> </w:t>
      </w:r>
      <w:r w:rsidR="00602B5C" w:rsidRPr="00956103">
        <w:rPr>
          <w:rFonts w:asciiTheme="minorHAnsi" w:hAnsiTheme="minorHAnsi" w:cstheme="minorHAnsi"/>
          <w:b/>
          <w:bCs/>
          <w:sz w:val="25"/>
          <w:szCs w:val="25"/>
          <w:u w:val="single"/>
        </w:rPr>
        <w:t xml:space="preserve">on </w:t>
      </w:r>
      <w:r w:rsidR="001B2217">
        <w:rPr>
          <w:rFonts w:asciiTheme="minorHAnsi" w:hAnsiTheme="minorHAnsi" w:cstheme="minorHAnsi"/>
          <w:b/>
          <w:bCs/>
          <w:sz w:val="25"/>
          <w:szCs w:val="25"/>
          <w:u w:val="single"/>
        </w:rPr>
        <w:t>T</w:t>
      </w:r>
      <w:r w:rsidR="008F3455">
        <w:rPr>
          <w:rFonts w:asciiTheme="minorHAnsi" w:hAnsiTheme="minorHAnsi" w:cstheme="minorHAnsi"/>
          <w:b/>
          <w:bCs/>
          <w:sz w:val="25"/>
          <w:szCs w:val="25"/>
          <w:u w:val="single"/>
        </w:rPr>
        <w:t>hursday</w:t>
      </w:r>
      <w:r w:rsidR="005D51C3">
        <w:rPr>
          <w:rFonts w:asciiTheme="minorHAnsi" w:hAnsiTheme="minorHAnsi" w:cstheme="minorHAnsi"/>
          <w:b/>
          <w:bCs/>
          <w:sz w:val="25"/>
          <w:szCs w:val="25"/>
          <w:u w:val="single"/>
        </w:rPr>
        <w:t xml:space="preserve">               </w:t>
      </w:r>
      <w:r w:rsidR="001B2217">
        <w:rPr>
          <w:rFonts w:asciiTheme="minorHAnsi" w:hAnsiTheme="minorHAnsi" w:cstheme="minorHAnsi"/>
          <w:b/>
          <w:bCs/>
          <w:sz w:val="25"/>
          <w:szCs w:val="25"/>
          <w:u w:val="single"/>
        </w:rPr>
        <w:t>2</w:t>
      </w:r>
      <w:r w:rsidR="008F3455">
        <w:rPr>
          <w:rFonts w:asciiTheme="minorHAnsi" w:hAnsiTheme="minorHAnsi" w:cstheme="minorHAnsi"/>
          <w:b/>
          <w:bCs/>
          <w:sz w:val="25"/>
          <w:szCs w:val="25"/>
          <w:u w:val="single"/>
        </w:rPr>
        <w:t xml:space="preserve">9 </w:t>
      </w:r>
      <w:r w:rsidR="000173D5">
        <w:rPr>
          <w:rFonts w:asciiTheme="minorHAnsi" w:hAnsiTheme="minorHAnsi" w:cstheme="minorHAnsi"/>
          <w:b/>
          <w:bCs/>
          <w:sz w:val="25"/>
          <w:szCs w:val="25"/>
          <w:u w:val="single"/>
        </w:rPr>
        <w:t>October</w:t>
      </w:r>
      <w:r w:rsidR="000A5B81" w:rsidRPr="00956103">
        <w:rPr>
          <w:rFonts w:asciiTheme="minorHAnsi" w:hAnsiTheme="minorHAnsi" w:cstheme="minorHAnsi"/>
          <w:b/>
          <w:bCs/>
          <w:sz w:val="25"/>
          <w:szCs w:val="25"/>
          <w:u w:val="single"/>
        </w:rPr>
        <w:t xml:space="preserve"> 202</w:t>
      </w:r>
      <w:r w:rsidR="000173D5">
        <w:rPr>
          <w:rFonts w:asciiTheme="minorHAnsi" w:hAnsiTheme="minorHAnsi" w:cstheme="minorHAnsi"/>
          <w:b/>
          <w:bCs/>
          <w:sz w:val="25"/>
          <w:szCs w:val="25"/>
          <w:u w:val="single"/>
        </w:rPr>
        <w:t>6</w:t>
      </w:r>
      <w:r w:rsidR="000A5B81" w:rsidRPr="00956103">
        <w:rPr>
          <w:rFonts w:asciiTheme="minorHAnsi" w:hAnsiTheme="minorHAnsi" w:cstheme="minorHAnsi"/>
          <w:b/>
          <w:bCs/>
          <w:sz w:val="25"/>
          <w:szCs w:val="25"/>
          <w:u w:val="single"/>
        </w:rPr>
        <w:t>.</w:t>
      </w:r>
    </w:p>
    <w:p w:rsidR="005E74CA" w:rsidRDefault="005E74CA" w:rsidP="005E74CA">
      <w:pPr>
        <w:tabs>
          <w:tab w:val="left" w:pos="0"/>
        </w:tabs>
        <w:jc w:val="both"/>
        <w:rPr>
          <w:rFonts w:asciiTheme="minorHAnsi" w:hAnsiTheme="minorHAnsi" w:cstheme="minorHAnsi"/>
          <w:sz w:val="25"/>
          <w:szCs w:val="25"/>
        </w:rPr>
      </w:pPr>
    </w:p>
    <w:p w:rsidR="007D4772" w:rsidRPr="00956103" w:rsidRDefault="007D4772" w:rsidP="007D4772">
      <w:pPr>
        <w:jc w:val="both"/>
        <w:rPr>
          <w:rFonts w:asciiTheme="minorHAnsi" w:hAnsiTheme="minorHAnsi" w:cstheme="minorHAnsi"/>
          <w:b/>
          <w:sz w:val="25"/>
          <w:szCs w:val="25"/>
          <w:u w:val="single"/>
        </w:rPr>
      </w:pPr>
      <w:r w:rsidRPr="00956103">
        <w:rPr>
          <w:rFonts w:asciiTheme="minorHAnsi" w:hAnsiTheme="minorHAnsi" w:cstheme="minorHAnsi"/>
          <w:b/>
          <w:sz w:val="25"/>
          <w:szCs w:val="25"/>
          <w:u w:val="single"/>
        </w:rPr>
        <w:t>Note:</w:t>
      </w:r>
    </w:p>
    <w:p w:rsidR="007D4772" w:rsidRPr="00956103" w:rsidRDefault="007D4772" w:rsidP="007D4772">
      <w:pPr>
        <w:jc w:val="both"/>
        <w:rPr>
          <w:rFonts w:asciiTheme="minorHAnsi" w:hAnsiTheme="minorHAnsi" w:cstheme="minorHAnsi"/>
          <w:b/>
          <w:sz w:val="25"/>
          <w:szCs w:val="25"/>
          <w:u w:val="single"/>
        </w:rPr>
      </w:pPr>
    </w:p>
    <w:p w:rsidR="007D4772" w:rsidRPr="00956103" w:rsidRDefault="007D4772" w:rsidP="00851F59">
      <w:pPr>
        <w:numPr>
          <w:ilvl w:val="0"/>
          <w:numId w:val="1"/>
        </w:numPr>
        <w:ind w:hanging="720"/>
        <w:jc w:val="both"/>
        <w:rPr>
          <w:rFonts w:asciiTheme="minorHAnsi" w:hAnsiTheme="minorHAnsi" w:cstheme="minorHAnsi"/>
          <w:sz w:val="25"/>
          <w:szCs w:val="25"/>
        </w:rPr>
      </w:pPr>
      <w:r w:rsidRPr="00956103">
        <w:rPr>
          <w:rFonts w:asciiTheme="minorHAnsi" w:hAnsiTheme="minorHAnsi" w:cstheme="minorHAnsi"/>
          <w:sz w:val="25"/>
          <w:szCs w:val="25"/>
        </w:rPr>
        <w:t>The Trust Fund for Specialised Medical Care reserves its rights not to make any appointment as a result of this exercise.</w:t>
      </w:r>
    </w:p>
    <w:p w:rsidR="007D4772" w:rsidRPr="00956103" w:rsidRDefault="007D4772" w:rsidP="00851F59">
      <w:pPr>
        <w:numPr>
          <w:ilvl w:val="0"/>
          <w:numId w:val="1"/>
        </w:numPr>
        <w:ind w:hanging="720"/>
        <w:jc w:val="both"/>
        <w:rPr>
          <w:rFonts w:asciiTheme="minorHAnsi" w:hAnsiTheme="minorHAnsi" w:cstheme="minorHAnsi"/>
          <w:sz w:val="25"/>
          <w:szCs w:val="25"/>
        </w:rPr>
      </w:pPr>
      <w:r w:rsidRPr="00956103">
        <w:rPr>
          <w:rFonts w:asciiTheme="minorHAnsi" w:hAnsiTheme="minorHAnsi" w:cstheme="minorHAnsi"/>
          <w:sz w:val="25"/>
          <w:szCs w:val="25"/>
        </w:rPr>
        <w:t>Only the best qualified candidates will be considered for interview.</w:t>
      </w:r>
    </w:p>
    <w:p w:rsidR="007D4772" w:rsidRPr="00956103" w:rsidRDefault="007D4772" w:rsidP="00851F59">
      <w:pPr>
        <w:numPr>
          <w:ilvl w:val="0"/>
          <w:numId w:val="1"/>
        </w:numPr>
        <w:ind w:hanging="720"/>
        <w:jc w:val="both"/>
        <w:rPr>
          <w:rFonts w:asciiTheme="minorHAnsi" w:hAnsiTheme="minorHAnsi" w:cstheme="minorHAnsi"/>
          <w:sz w:val="25"/>
          <w:szCs w:val="25"/>
        </w:rPr>
      </w:pPr>
      <w:r w:rsidRPr="00956103">
        <w:rPr>
          <w:rFonts w:asciiTheme="minorHAnsi" w:hAnsiTheme="minorHAnsi" w:cstheme="minorHAnsi"/>
          <w:sz w:val="25"/>
          <w:szCs w:val="25"/>
        </w:rPr>
        <w:t>Late/incomplete application or application not made on the prescribed application form will not be considered.</w:t>
      </w:r>
    </w:p>
    <w:p w:rsidR="007D4772" w:rsidRPr="00956103" w:rsidRDefault="007D4772" w:rsidP="00851F59">
      <w:pPr>
        <w:numPr>
          <w:ilvl w:val="0"/>
          <w:numId w:val="1"/>
        </w:numPr>
        <w:ind w:hanging="720"/>
        <w:jc w:val="both"/>
        <w:rPr>
          <w:rFonts w:asciiTheme="minorHAnsi" w:hAnsiTheme="minorHAnsi" w:cstheme="minorHAnsi"/>
          <w:sz w:val="25"/>
          <w:szCs w:val="25"/>
        </w:rPr>
      </w:pPr>
      <w:r w:rsidRPr="00956103">
        <w:rPr>
          <w:rFonts w:asciiTheme="minorHAnsi" w:hAnsiTheme="minorHAnsi" w:cstheme="minorHAnsi"/>
          <w:sz w:val="25"/>
          <w:szCs w:val="25"/>
        </w:rPr>
        <w:t>Inaccurate or incomplete filling of the application form or non-submission of photocopies of required certificates may entail elimination of the applicant.</w:t>
      </w:r>
    </w:p>
    <w:p w:rsidR="00F1124F" w:rsidRPr="00956103" w:rsidRDefault="00F1124F" w:rsidP="00851F59">
      <w:pPr>
        <w:numPr>
          <w:ilvl w:val="0"/>
          <w:numId w:val="1"/>
        </w:numPr>
        <w:ind w:hanging="720"/>
        <w:jc w:val="both"/>
        <w:rPr>
          <w:rFonts w:asciiTheme="minorHAnsi" w:hAnsiTheme="minorHAnsi" w:cstheme="minorHAnsi"/>
          <w:sz w:val="25"/>
          <w:szCs w:val="25"/>
        </w:rPr>
      </w:pPr>
      <w:r w:rsidRPr="00956103">
        <w:rPr>
          <w:rFonts w:asciiTheme="minorHAnsi" w:hAnsiTheme="minorHAnsi" w:cstheme="minorHAnsi"/>
          <w:sz w:val="25"/>
          <w:szCs w:val="25"/>
        </w:rPr>
        <w:t>The post applied for</w:t>
      </w:r>
      <w:r w:rsidR="00487EE8" w:rsidRPr="00956103">
        <w:rPr>
          <w:rFonts w:asciiTheme="minorHAnsi" w:hAnsiTheme="minorHAnsi" w:cstheme="minorHAnsi"/>
          <w:sz w:val="25"/>
          <w:szCs w:val="25"/>
        </w:rPr>
        <w:t xml:space="preserve"> should be clearly marked on the top left hand corner of the envelope.</w:t>
      </w:r>
    </w:p>
    <w:p w:rsidR="007D4772" w:rsidRPr="00956103" w:rsidRDefault="007D4772" w:rsidP="007D4772">
      <w:pPr>
        <w:jc w:val="both"/>
        <w:rPr>
          <w:rFonts w:asciiTheme="minorHAnsi" w:hAnsiTheme="minorHAnsi" w:cstheme="minorHAnsi"/>
          <w:sz w:val="25"/>
          <w:szCs w:val="25"/>
        </w:rPr>
      </w:pPr>
    </w:p>
    <w:p w:rsidR="007B0562" w:rsidRPr="00956103" w:rsidRDefault="007B0562" w:rsidP="007D4772">
      <w:pPr>
        <w:jc w:val="both"/>
        <w:rPr>
          <w:rFonts w:asciiTheme="minorHAnsi" w:hAnsiTheme="minorHAnsi" w:cstheme="minorHAnsi"/>
          <w:sz w:val="25"/>
          <w:szCs w:val="25"/>
        </w:rPr>
      </w:pPr>
    </w:p>
    <w:p w:rsidR="007D4772" w:rsidRPr="00956103" w:rsidRDefault="007D4772" w:rsidP="007D4772">
      <w:pPr>
        <w:ind w:left="5040" w:right="-540"/>
        <w:jc w:val="both"/>
        <w:rPr>
          <w:rFonts w:asciiTheme="minorHAnsi" w:hAnsiTheme="minorHAnsi" w:cstheme="minorHAnsi"/>
          <w:b/>
          <w:bCs/>
          <w:sz w:val="25"/>
          <w:szCs w:val="25"/>
        </w:rPr>
      </w:pPr>
      <w:r w:rsidRPr="00956103">
        <w:rPr>
          <w:rFonts w:asciiTheme="minorHAnsi" w:hAnsiTheme="minorHAnsi" w:cstheme="minorHAnsi"/>
          <w:b/>
          <w:bCs/>
          <w:sz w:val="25"/>
          <w:szCs w:val="25"/>
        </w:rPr>
        <w:t>Trust Fund for Specialised Medical Care</w:t>
      </w:r>
    </w:p>
    <w:p w:rsidR="007D4772" w:rsidRPr="00956103" w:rsidRDefault="007D4772" w:rsidP="007D4772">
      <w:pPr>
        <w:ind w:left="5040"/>
        <w:jc w:val="both"/>
        <w:rPr>
          <w:rFonts w:asciiTheme="minorHAnsi" w:hAnsiTheme="minorHAnsi" w:cstheme="minorHAnsi"/>
          <w:b/>
          <w:bCs/>
          <w:sz w:val="25"/>
          <w:szCs w:val="25"/>
        </w:rPr>
      </w:pPr>
      <w:r w:rsidRPr="00956103">
        <w:rPr>
          <w:rFonts w:asciiTheme="minorHAnsi" w:hAnsiTheme="minorHAnsi" w:cstheme="minorHAnsi"/>
          <w:b/>
          <w:bCs/>
          <w:sz w:val="25"/>
          <w:szCs w:val="25"/>
        </w:rPr>
        <w:t>Cardiac Centre</w:t>
      </w:r>
    </w:p>
    <w:p w:rsidR="007D4772" w:rsidRPr="00956103" w:rsidRDefault="007D4772" w:rsidP="007D4772">
      <w:pPr>
        <w:ind w:left="5040"/>
        <w:jc w:val="both"/>
        <w:rPr>
          <w:rFonts w:asciiTheme="minorHAnsi" w:hAnsiTheme="minorHAnsi" w:cstheme="minorHAnsi"/>
          <w:b/>
          <w:bCs/>
          <w:sz w:val="25"/>
          <w:szCs w:val="25"/>
        </w:rPr>
      </w:pPr>
      <w:r w:rsidRPr="00956103">
        <w:rPr>
          <w:rFonts w:asciiTheme="minorHAnsi" w:hAnsiTheme="minorHAnsi" w:cstheme="minorHAnsi"/>
          <w:b/>
          <w:bCs/>
          <w:sz w:val="25"/>
          <w:szCs w:val="25"/>
        </w:rPr>
        <w:t>Pamplemousses</w:t>
      </w:r>
    </w:p>
    <w:p w:rsidR="007D4772" w:rsidRPr="00956103" w:rsidRDefault="007D4772" w:rsidP="007D4772">
      <w:pPr>
        <w:ind w:left="5040"/>
        <w:jc w:val="both"/>
        <w:rPr>
          <w:rFonts w:asciiTheme="minorHAnsi" w:hAnsiTheme="minorHAnsi" w:cstheme="minorHAnsi"/>
          <w:b/>
          <w:bCs/>
          <w:sz w:val="25"/>
          <w:szCs w:val="25"/>
        </w:rPr>
      </w:pPr>
      <w:r w:rsidRPr="00956103">
        <w:rPr>
          <w:rFonts w:asciiTheme="minorHAnsi" w:hAnsiTheme="minorHAnsi" w:cstheme="minorHAnsi"/>
          <w:b/>
          <w:bCs/>
          <w:sz w:val="25"/>
          <w:szCs w:val="25"/>
        </w:rPr>
        <w:t>Mauritius</w:t>
      </w:r>
    </w:p>
    <w:p w:rsidR="007D4772" w:rsidRPr="00956103" w:rsidRDefault="007D4772" w:rsidP="007D4772">
      <w:pPr>
        <w:ind w:left="5040"/>
        <w:jc w:val="both"/>
        <w:rPr>
          <w:rFonts w:asciiTheme="minorHAnsi" w:hAnsiTheme="minorHAnsi" w:cstheme="minorHAnsi"/>
          <w:b/>
          <w:bCs/>
          <w:sz w:val="25"/>
          <w:szCs w:val="25"/>
        </w:rPr>
      </w:pPr>
      <w:r w:rsidRPr="00956103">
        <w:rPr>
          <w:rFonts w:asciiTheme="minorHAnsi" w:hAnsiTheme="minorHAnsi" w:cstheme="minorHAnsi"/>
          <w:b/>
          <w:bCs/>
          <w:sz w:val="25"/>
          <w:szCs w:val="25"/>
        </w:rPr>
        <w:t>Phone No: (230) 2438220/2438110</w:t>
      </w:r>
    </w:p>
    <w:p w:rsidR="007B0562" w:rsidRPr="00956103" w:rsidRDefault="007B0562" w:rsidP="007D4772">
      <w:pPr>
        <w:jc w:val="both"/>
        <w:rPr>
          <w:rFonts w:asciiTheme="minorHAnsi" w:hAnsiTheme="minorHAnsi" w:cstheme="minorHAnsi"/>
          <w:sz w:val="25"/>
          <w:szCs w:val="25"/>
        </w:rPr>
      </w:pPr>
    </w:p>
    <w:p w:rsidR="00CC4250" w:rsidRPr="00956103" w:rsidRDefault="007D4772" w:rsidP="007813F5">
      <w:pPr>
        <w:jc w:val="both"/>
        <w:rPr>
          <w:rFonts w:asciiTheme="minorHAnsi" w:hAnsiTheme="minorHAnsi" w:cstheme="minorHAnsi"/>
          <w:b/>
          <w:bCs/>
          <w:sz w:val="25"/>
          <w:szCs w:val="25"/>
        </w:rPr>
      </w:pPr>
      <w:r w:rsidRPr="00956103">
        <w:rPr>
          <w:rFonts w:asciiTheme="minorHAnsi" w:hAnsiTheme="minorHAnsi" w:cstheme="minorHAnsi"/>
          <w:sz w:val="25"/>
          <w:szCs w:val="25"/>
        </w:rPr>
        <w:t xml:space="preserve">Date: </w:t>
      </w:r>
      <w:r w:rsidR="001B2217">
        <w:rPr>
          <w:rFonts w:asciiTheme="minorHAnsi" w:hAnsiTheme="minorHAnsi" w:cstheme="minorHAnsi"/>
          <w:sz w:val="25"/>
          <w:szCs w:val="25"/>
        </w:rPr>
        <w:t>0</w:t>
      </w:r>
      <w:r w:rsidR="008F3455">
        <w:rPr>
          <w:rFonts w:asciiTheme="minorHAnsi" w:hAnsiTheme="minorHAnsi" w:cstheme="minorHAnsi"/>
          <w:sz w:val="25"/>
          <w:szCs w:val="25"/>
        </w:rPr>
        <w:t>9</w:t>
      </w:r>
      <w:r w:rsidR="001B2217">
        <w:rPr>
          <w:rFonts w:asciiTheme="minorHAnsi" w:hAnsiTheme="minorHAnsi" w:cstheme="minorHAnsi"/>
          <w:sz w:val="25"/>
          <w:szCs w:val="25"/>
        </w:rPr>
        <w:t xml:space="preserve"> October 2026</w:t>
      </w:r>
    </w:p>
    <w:p w:rsidR="00CC4250" w:rsidRPr="00132F6D" w:rsidRDefault="00CC4250" w:rsidP="00CC4250">
      <w:pPr>
        <w:jc w:val="both"/>
        <w:rPr>
          <w:rFonts w:asciiTheme="minorHAnsi" w:hAnsiTheme="minorHAnsi" w:cstheme="minorHAnsi"/>
          <w:b/>
          <w:bCs/>
          <w:sz w:val="25"/>
          <w:szCs w:val="25"/>
        </w:rPr>
      </w:pPr>
    </w:p>
    <w:sectPr w:rsidR="00CC4250" w:rsidRPr="00132F6D" w:rsidSect="00DB29AC">
      <w:footerReference w:type="default" r:id="rId11"/>
      <w:pgSz w:w="12240" w:h="15840"/>
      <w:pgMar w:top="851" w:right="1354" w:bottom="142"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327" w:rsidRDefault="002E4327">
      <w:r>
        <w:separator/>
      </w:r>
    </w:p>
  </w:endnote>
  <w:endnote w:type="continuationSeparator" w:id="1">
    <w:p w:rsidR="002E4327" w:rsidRDefault="002E43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FB" w:rsidRDefault="000A1FFB">
    <w:pPr>
      <w:pStyle w:val="Footer"/>
    </w:pPr>
  </w:p>
  <w:p w:rsidR="000A1FFB" w:rsidRDefault="000A1F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327" w:rsidRDefault="002E4327">
      <w:r>
        <w:separator/>
      </w:r>
    </w:p>
  </w:footnote>
  <w:footnote w:type="continuationSeparator" w:id="1">
    <w:p w:rsidR="002E4327" w:rsidRDefault="002E43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74655"/>
    <w:multiLevelType w:val="hybridMultilevel"/>
    <w:tmpl w:val="F2DCA440"/>
    <w:lvl w:ilvl="0" w:tplc="22A0BD0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045A2F"/>
    <w:multiLevelType w:val="hybridMultilevel"/>
    <w:tmpl w:val="0CCC5D66"/>
    <w:lvl w:ilvl="0" w:tplc="17E2A30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B4291C"/>
    <w:multiLevelType w:val="hybridMultilevel"/>
    <w:tmpl w:val="3FBC7A08"/>
    <w:lvl w:ilvl="0" w:tplc="A9DA7A7A">
      <w:start w:val="1"/>
      <w:numFmt w:val="low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nsid w:val="191F615E"/>
    <w:multiLevelType w:val="hybridMultilevel"/>
    <w:tmpl w:val="1E1A38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7A06515"/>
    <w:multiLevelType w:val="hybridMultilevel"/>
    <w:tmpl w:val="362A660A"/>
    <w:lvl w:ilvl="0" w:tplc="08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9821956"/>
    <w:multiLevelType w:val="hybridMultilevel"/>
    <w:tmpl w:val="E39C5DA0"/>
    <w:lvl w:ilvl="0" w:tplc="4950FE3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71737BA"/>
    <w:multiLevelType w:val="hybridMultilevel"/>
    <w:tmpl w:val="1FF2E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5C5AD3"/>
    <w:multiLevelType w:val="hybridMultilevel"/>
    <w:tmpl w:val="8090A878"/>
    <w:lvl w:ilvl="0" w:tplc="7436CB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211C93"/>
    <w:multiLevelType w:val="hybridMultilevel"/>
    <w:tmpl w:val="E0FA82D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487331C3"/>
    <w:multiLevelType w:val="hybridMultilevel"/>
    <w:tmpl w:val="93EA05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9A5835"/>
    <w:multiLevelType w:val="hybridMultilevel"/>
    <w:tmpl w:val="797E4CAC"/>
    <w:lvl w:ilvl="0" w:tplc="C6788938">
      <w:start w:val="2"/>
      <w:numFmt w:val="upperRoman"/>
      <w:lvlText w:val="%1."/>
      <w:lvlJc w:val="left"/>
      <w:pPr>
        <w:ind w:left="108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nsid w:val="596A0A5D"/>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9EC6D11"/>
    <w:multiLevelType w:val="hybridMultilevel"/>
    <w:tmpl w:val="CF2EA9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8C509A4"/>
    <w:multiLevelType w:val="hybridMultilevel"/>
    <w:tmpl w:val="14E4E9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F20B69"/>
    <w:multiLevelType w:val="hybridMultilevel"/>
    <w:tmpl w:val="CE902A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D2A0C89"/>
    <w:multiLevelType w:val="hybridMultilevel"/>
    <w:tmpl w:val="A4D4EC3A"/>
    <w:lvl w:ilvl="0" w:tplc="033EB5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5"/>
  </w:num>
  <w:num w:numId="3">
    <w:abstractNumId w:val="2"/>
  </w:num>
  <w:num w:numId="4">
    <w:abstractNumId w:val="10"/>
  </w:num>
  <w:num w:numId="5">
    <w:abstractNumId w:val="11"/>
  </w:num>
  <w:num w:numId="6">
    <w:abstractNumId w:val="13"/>
  </w:num>
  <w:num w:numId="7">
    <w:abstractNumId w:val="12"/>
  </w:num>
  <w:num w:numId="8">
    <w:abstractNumId w:val="6"/>
  </w:num>
  <w:num w:numId="9">
    <w:abstractNumId w:val="4"/>
  </w:num>
  <w:num w:numId="10">
    <w:abstractNumId w:val="5"/>
  </w:num>
  <w:num w:numId="11">
    <w:abstractNumId w:val="14"/>
  </w:num>
  <w:num w:numId="12">
    <w:abstractNumId w:val="8"/>
  </w:num>
  <w:num w:numId="13">
    <w:abstractNumId w:val="7"/>
  </w:num>
  <w:num w:numId="14">
    <w:abstractNumId w:val="3"/>
  </w:num>
  <w:num w:numId="15">
    <w:abstractNumId w:val="9"/>
  </w:num>
  <w:num w:numId="16">
    <w:abstractNumId w:val="1"/>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evenAndOddHeaders/>
  <w:noPunctuationKerning/>
  <w:characterSpacingControl w:val="doNotCompress"/>
  <w:hdrShapeDefaults>
    <o:shapedefaults v:ext="edit" spidmax="20482"/>
  </w:hdrShapeDefaults>
  <w:footnotePr>
    <w:footnote w:id="0"/>
    <w:footnote w:id="1"/>
  </w:footnotePr>
  <w:endnotePr>
    <w:endnote w:id="0"/>
    <w:endnote w:id="1"/>
  </w:endnotePr>
  <w:compat/>
  <w:rsids>
    <w:rsidRoot w:val="004B4034"/>
    <w:rsid w:val="00000894"/>
    <w:rsid w:val="00005D72"/>
    <w:rsid w:val="000173D5"/>
    <w:rsid w:val="00020A49"/>
    <w:rsid w:val="00025B42"/>
    <w:rsid w:val="00027157"/>
    <w:rsid w:val="00027A46"/>
    <w:rsid w:val="00035750"/>
    <w:rsid w:val="00036CB5"/>
    <w:rsid w:val="00037D78"/>
    <w:rsid w:val="00040D8E"/>
    <w:rsid w:val="00043F1F"/>
    <w:rsid w:val="000554F5"/>
    <w:rsid w:val="0006016D"/>
    <w:rsid w:val="00062B57"/>
    <w:rsid w:val="00063F64"/>
    <w:rsid w:val="00064E1F"/>
    <w:rsid w:val="00071B70"/>
    <w:rsid w:val="00072691"/>
    <w:rsid w:val="00077540"/>
    <w:rsid w:val="00077800"/>
    <w:rsid w:val="00090E9A"/>
    <w:rsid w:val="000952E6"/>
    <w:rsid w:val="000A1FFB"/>
    <w:rsid w:val="000A5B81"/>
    <w:rsid w:val="000A5D61"/>
    <w:rsid w:val="000B0F92"/>
    <w:rsid w:val="000B1C83"/>
    <w:rsid w:val="000B6232"/>
    <w:rsid w:val="000C1A67"/>
    <w:rsid w:val="000C1E44"/>
    <w:rsid w:val="000C320C"/>
    <w:rsid w:val="000D4E6A"/>
    <w:rsid w:val="000F77CC"/>
    <w:rsid w:val="00104D88"/>
    <w:rsid w:val="00116CC8"/>
    <w:rsid w:val="00127DCE"/>
    <w:rsid w:val="00132F6D"/>
    <w:rsid w:val="00134620"/>
    <w:rsid w:val="0013640C"/>
    <w:rsid w:val="00142E25"/>
    <w:rsid w:val="00146B96"/>
    <w:rsid w:val="00147B6B"/>
    <w:rsid w:val="0015291D"/>
    <w:rsid w:val="0015331F"/>
    <w:rsid w:val="0016669B"/>
    <w:rsid w:val="001701C2"/>
    <w:rsid w:val="001714DF"/>
    <w:rsid w:val="001818AA"/>
    <w:rsid w:val="00193A19"/>
    <w:rsid w:val="00193FB7"/>
    <w:rsid w:val="00194F01"/>
    <w:rsid w:val="001A167C"/>
    <w:rsid w:val="001B2217"/>
    <w:rsid w:val="001C062C"/>
    <w:rsid w:val="001C591B"/>
    <w:rsid w:val="001C6C76"/>
    <w:rsid w:val="001D08C2"/>
    <w:rsid w:val="001E0781"/>
    <w:rsid w:val="001E4779"/>
    <w:rsid w:val="001F263A"/>
    <w:rsid w:val="001F32FB"/>
    <w:rsid w:val="001F34E3"/>
    <w:rsid w:val="001F3937"/>
    <w:rsid w:val="00212FAA"/>
    <w:rsid w:val="0021578F"/>
    <w:rsid w:val="00221912"/>
    <w:rsid w:val="00224DEC"/>
    <w:rsid w:val="002276BF"/>
    <w:rsid w:val="0023059C"/>
    <w:rsid w:val="00232B7E"/>
    <w:rsid w:val="00234983"/>
    <w:rsid w:val="00235689"/>
    <w:rsid w:val="00240830"/>
    <w:rsid w:val="00251438"/>
    <w:rsid w:val="00252B43"/>
    <w:rsid w:val="0025389A"/>
    <w:rsid w:val="00257D5F"/>
    <w:rsid w:val="00260369"/>
    <w:rsid w:val="00263C4B"/>
    <w:rsid w:val="00272DA7"/>
    <w:rsid w:val="00280DDC"/>
    <w:rsid w:val="00283365"/>
    <w:rsid w:val="00285508"/>
    <w:rsid w:val="00290A68"/>
    <w:rsid w:val="00292C0B"/>
    <w:rsid w:val="0029690F"/>
    <w:rsid w:val="002A1AC8"/>
    <w:rsid w:val="002A1DAC"/>
    <w:rsid w:val="002A5B8E"/>
    <w:rsid w:val="002A60BF"/>
    <w:rsid w:val="002A75FC"/>
    <w:rsid w:val="002A7CA5"/>
    <w:rsid w:val="002B0EF7"/>
    <w:rsid w:val="002B3C67"/>
    <w:rsid w:val="002B6606"/>
    <w:rsid w:val="002B78CD"/>
    <w:rsid w:val="002C5609"/>
    <w:rsid w:val="002D56DE"/>
    <w:rsid w:val="002E0E95"/>
    <w:rsid w:val="002E19D0"/>
    <w:rsid w:val="002E3714"/>
    <w:rsid w:val="002E4327"/>
    <w:rsid w:val="002F0436"/>
    <w:rsid w:val="002F52C1"/>
    <w:rsid w:val="0030013A"/>
    <w:rsid w:val="00300E6A"/>
    <w:rsid w:val="003035B9"/>
    <w:rsid w:val="003146CA"/>
    <w:rsid w:val="00314F95"/>
    <w:rsid w:val="003214D9"/>
    <w:rsid w:val="00321EC7"/>
    <w:rsid w:val="00323784"/>
    <w:rsid w:val="00340C1D"/>
    <w:rsid w:val="003457FC"/>
    <w:rsid w:val="003555AD"/>
    <w:rsid w:val="00360969"/>
    <w:rsid w:val="003650E6"/>
    <w:rsid w:val="003702BA"/>
    <w:rsid w:val="00381139"/>
    <w:rsid w:val="00385F10"/>
    <w:rsid w:val="00387FDC"/>
    <w:rsid w:val="0039129C"/>
    <w:rsid w:val="00391B64"/>
    <w:rsid w:val="003A43E2"/>
    <w:rsid w:val="003B7C7F"/>
    <w:rsid w:val="003C0ED8"/>
    <w:rsid w:val="003C262A"/>
    <w:rsid w:val="003C4A81"/>
    <w:rsid w:val="003C4DC7"/>
    <w:rsid w:val="003D1437"/>
    <w:rsid w:val="003D370B"/>
    <w:rsid w:val="003D5D2F"/>
    <w:rsid w:val="003E1598"/>
    <w:rsid w:val="003F223A"/>
    <w:rsid w:val="003F3D81"/>
    <w:rsid w:val="003F3E57"/>
    <w:rsid w:val="003F4AA8"/>
    <w:rsid w:val="003F7AC0"/>
    <w:rsid w:val="00403391"/>
    <w:rsid w:val="00410EBF"/>
    <w:rsid w:val="00416C41"/>
    <w:rsid w:val="004202A4"/>
    <w:rsid w:val="00423108"/>
    <w:rsid w:val="00423C5E"/>
    <w:rsid w:val="00425900"/>
    <w:rsid w:val="00436858"/>
    <w:rsid w:val="00437547"/>
    <w:rsid w:val="0043762F"/>
    <w:rsid w:val="00440206"/>
    <w:rsid w:val="004523EB"/>
    <w:rsid w:val="004563D9"/>
    <w:rsid w:val="00466CE4"/>
    <w:rsid w:val="0047191C"/>
    <w:rsid w:val="00474C29"/>
    <w:rsid w:val="00474C5B"/>
    <w:rsid w:val="00484B36"/>
    <w:rsid w:val="00487EE8"/>
    <w:rsid w:val="00490B75"/>
    <w:rsid w:val="0049178D"/>
    <w:rsid w:val="0049563C"/>
    <w:rsid w:val="004A223B"/>
    <w:rsid w:val="004B4034"/>
    <w:rsid w:val="004C6E27"/>
    <w:rsid w:val="004D7DC3"/>
    <w:rsid w:val="004E11A8"/>
    <w:rsid w:val="004F0D98"/>
    <w:rsid w:val="00504164"/>
    <w:rsid w:val="0050745C"/>
    <w:rsid w:val="00507B29"/>
    <w:rsid w:val="00507E09"/>
    <w:rsid w:val="0051595E"/>
    <w:rsid w:val="00517525"/>
    <w:rsid w:val="005207BC"/>
    <w:rsid w:val="00521F6C"/>
    <w:rsid w:val="0052375E"/>
    <w:rsid w:val="00525C2D"/>
    <w:rsid w:val="00543BE2"/>
    <w:rsid w:val="005444EA"/>
    <w:rsid w:val="0055566A"/>
    <w:rsid w:val="005639D8"/>
    <w:rsid w:val="00570E08"/>
    <w:rsid w:val="00570E91"/>
    <w:rsid w:val="005771C5"/>
    <w:rsid w:val="00581754"/>
    <w:rsid w:val="00582D01"/>
    <w:rsid w:val="005914C7"/>
    <w:rsid w:val="00594264"/>
    <w:rsid w:val="005C419B"/>
    <w:rsid w:val="005C4DD5"/>
    <w:rsid w:val="005C5564"/>
    <w:rsid w:val="005D51C3"/>
    <w:rsid w:val="005E06D2"/>
    <w:rsid w:val="005E24A7"/>
    <w:rsid w:val="005E6070"/>
    <w:rsid w:val="005E74CA"/>
    <w:rsid w:val="005E7DF0"/>
    <w:rsid w:val="00602B5C"/>
    <w:rsid w:val="00607E4E"/>
    <w:rsid w:val="006211EB"/>
    <w:rsid w:val="00626DA5"/>
    <w:rsid w:val="0063364A"/>
    <w:rsid w:val="00634582"/>
    <w:rsid w:val="0063550F"/>
    <w:rsid w:val="00642BFB"/>
    <w:rsid w:val="00651482"/>
    <w:rsid w:val="00662FE8"/>
    <w:rsid w:val="00663A59"/>
    <w:rsid w:val="00665592"/>
    <w:rsid w:val="00667346"/>
    <w:rsid w:val="0067119C"/>
    <w:rsid w:val="00676040"/>
    <w:rsid w:val="00680A14"/>
    <w:rsid w:val="00680A45"/>
    <w:rsid w:val="00691BE7"/>
    <w:rsid w:val="00692F32"/>
    <w:rsid w:val="006A305B"/>
    <w:rsid w:val="006B72BE"/>
    <w:rsid w:val="006C269B"/>
    <w:rsid w:val="006C3CC1"/>
    <w:rsid w:val="006C7CBB"/>
    <w:rsid w:val="006D01B7"/>
    <w:rsid w:val="006D4ACD"/>
    <w:rsid w:val="006F26C0"/>
    <w:rsid w:val="00706443"/>
    <w:rsid w:val="00711431"/>
    <w:rsid w:val="007219A7"/>
    <w:rsid w:val="00723861"/>
    <w:rsid w:val="00727C45"/>
    <w:rsid w:val="0073342A"/>
    <w:rsid w:val="00743752"/>
    <w:rsid w:val="007443E6"/>
    <w:rsid w:val="0074627E"/>
    <w:rsid w:val="00746A01"/>
    <w:rsid w:val="00751EC8"/>
    <w:rsid w:val="00756EC8"/>
    <w:rsid w:val="00773817"/>
    <w:rsid w:val="0077606F"/>
    <w:rsid w:val="007813F5"/>
    <w:rsid w:val="00792720"/>
    <w:rsid w:val="0079387D"/>
    <w:rsid w:val="007946DA"/>
    <w:rsid w:val="007A5688"/>
    <w:rsid w:val="007A65DD"/>
    <w:rsid w:val="007B0562"/>
    <w:rsid w:val="007B3D89"/>
    <w:rsid w:val="007D1D1E"/>
    <w:rsid w:val="007D2E22"/>
    <w:rsid w:val="007D4772"/>
    <w:rsid w:val="007D6F03"/>
    <w:rsid w:val="007E0578"/>
    <w:rsid w:val="007F0930"/>
    <w:rsid w:val="007F799A"/>
    <w:rsid w:val="00802094"/>
    <w:rsid w:val="00804CEA"/>
    <w:rsid w:val="00814578"/>
    <w:rsid w:val="008261DD"/>
    <w:rsid w:val="008265C1"/>
    <w:rsid w:val="00831F90"/>
    <w:rsid w:val="00832C0B"/>
    <w:rsid w:val="00836594"/>
    <w:rsid w:val="0084026E"/>
    <w:rsid w:val="00851F59"/>
    <w:rsid w:val="0085370A"/>
    <w:rsid w:val="008545A2"/>
    <w:rsid w:val="0085492F"/>
    <w:rsid w:val="00855560"/>
    <w:rsid w:val="00865C44"/>
    <w:rsid w:val="00866B96"/>
    <w:rsid w:val="00871226"/>
    <w:rsid w:val="00872607"/>
    <w:rsid w:val="00872F56"/>
    <w:rsid w:val="00874CC5"/>
    <w:rsid w:val="00875DF0"/>
    <w:rsid w:val="00881C11"/>
    <w:rsid w:val="00884CED"/>
    <w:rsid w:val="00885247"/>
    <w:rsid w:val="00890260"/>
    <w:rsid w:val="00890751"/>
    <w:rsid w:val="0089146A"/>
    <w:rsid w:val="00895D69"/>
    <w:rsid w:val="008971BE"/>
    <w:rsid w:val="008A6544"/>
    <w:rsid w:val="008B40A4"/>
    <w:rsid w:val="008B43EB"/>
    <w:rsid w:val="008B487D"/>
    <w:rsid w:val="008B59A4"/>
    <w:rsid w:val="008B5B7D"/>
    <w:rsid w:val="008C6F7A"/>
    <w:rsid w:val="008D134D"/>
    <w:rsid w:val="008D60CF"/>
    <w:rsid w:val="008D6B96"/>
    <w:rsid w:val="008E0E45"/>
    <w:rsid w:val="008E0F32"/>
    <w:rsid w:val="008E1469"/>
    <w:rsid w:val="008E3410"/>
    <w:rsid w:val="008E40A2"/>
    <w:rsid w:val="008E4E8F"/>
    <w:rsid w:val="008E4EEA"/>
    <w:rsid w:val="008E63D5"/>
    <w:rsid w:val="008E7243"/>
    <w:rsid w:val="008F3455"/>
    <w:rsid w:val="008F685D"/>
    <w:rsid w:val="00905E99"/>
    <w:rsid w:val="0090610E"/>
    <w:rsid w:val="00920AE9"/>
    <w:rsid w:val="00926160"/>
    <w:rsid w:val="0093446B"/>
    <w:rsid w:val="0093506A"/>
    <w:rsid w:val="00941950"/>
    <w:rsid w:val="00941F1E"/>
    <w:rsid w:val="0094468C"/>
    <w:rsid w:val="00946362"/>
    <w:rsid w:val="00956103"/>
    <w:rsid w:val="00960262"/>
    <w:rsid w:val="0096311D"/>
    <w:rsid w:val="00963F9A"/>
    <w:rsid w:val="00966314"/>
    <w:rsid w:val="00966930"/>
    <w:rsid w:val="00967374"/>
    <w:rsid w:val="009673CA"/>
    <w:rsid w:val="00967DA5"/>
    <w:rsid w:val="00970779"/>
    <w:rsid w:val="00986FC0"/>
    <w:rsid w:val="00992AD2"/>
    <w:rsid w:val="00992EFA"/>
    <w:rsid w:val="00995388"/>
    <w:rsid w:val="00995E65"/>
    <w:rsid w:val="009964FA"/>
    <w:rsid w:val="009A00DA"/>
    <w:rsid w:val="009B2527"/>
    <w:rsid w:val="009B4E6B"/>
    <w:rsid w:val="009C2C85"/>
    <w:rsid w:val="009C5C65"/>
    <w:rsid w:val="009D408C"/>
    <w:rsid w:val="009E77E3"/>
    <w:rsid w:val="009E7C80"/>
    <w:rsid w:val="009F1246"/>
    <w:rsid w:val="009F5244"/>
    <w:rsid w:val="009F7B80"/>
    <w:rsid w:val="00A018B2"/>
    <w:rsid w:val="00A10AE4"/>
    <w:rsid w:val="00A11087"/>
    <w:rsid w:val="00A11AF8"/>
    <w:rsid w:val="00A143A4"/>
    <w:rsid w:val="00A17563"/>
    <w:rsid w:val="00A24AA7"/>
    <w:rsid w:val="00A258AB"/>
    <w:rsid w:val="00A3105D"/>
    <w:rsid w:val="00A31A14"/>
    <w:rsid w:val="00A41FE1"/>
    <w:rsid w:val="00A4349A"/>
    <w:rsid w:val="00A44CA4"/>
    <w:rsid w:val="00A50374"/>
    <w:rsid w:val="00A65194"/>
    <w:rsid w:val="00A66832"/>
    <w:rsid w:val="00A67DE9"/>
    <w:rsid w:val="00A70F5D"/>
    <w:rsid w:val="00A75A15"/>
    <w:rsid w:val="00A7625A"/>
    <w:rsid w:val="00A81AB4"/>
    <w:rsid w:val="00A829BF"/>
    <w:rsid w:val="00A866ED"/>
    <w:rsid w:val="00A86B83"/>
    <w:rsid w:val="00A86E3C"/>
    <w:rsid w:val="00A9245A"/>
    <w:rsid w:val="00AA2369"/>
    <w:rsid w:val="00AA4633"/>
    <w:rsid w:val="00AA594D"/>
    <w:rsid w:val="00AA6662"/>
    <w:rsid w:val="00AB0F4C"/>
    <w:rsid w:val="00AB1C0A"/>
    <w:rsid w:val="00AB2C2C"/>
    <w:rsid w:val="00AB334F"/>
    <w:rsid w:val="00AC0A75"/>
    <w:rsid w:val="00AC4CE9"/>
    <w:rsid w:val="00AC6A80"/>
    <w:rsid w:val="00AD4097"/>
    <w:rsid w:val="00AD64A0"/>
    <w:rsid w:val="00AE140C"/>
    <w:rsid w:val="00AE552F"/>
    <w:rsid w:val="00AE66A0"/>
    <w:rsid w:val="00AF2254"/>
    <w:rsid w:val="00AF26AA"/>
    <w:rsid w:val="00AF2E9D"/>
    <w:rsid w:val="00B0093C"/>
    <w:rsid w:val="00B07B65"/>
    <w:rsid w:val="00B16C9B"/>
    <w:rsid w:val="00B21ABB"/>
    <w:rsid w:val="00B22A96"/>
    <w:rsid w:val="00B22EA8"/>
    <w:rsid w:val="00B279EA"/>
    <w:rsid w:val="00B31499"/>
    <w:rsid w:val="00B3657F"/>
    <w:rsid w:val="00B52040"/>
    <w:rsid w:val="00B6392B"/>
    <w:rsid w:val="00B7095D"/>
    <w:rsid w:val="00B71DBA"/>
    <w:rsid w:val="00B74E9E"/>
    <w:rsid w:val="00B75183"/>
    <w:rsid w:val="00BA0BA4"/>
    <w:rsid w:val="00BA0F69"/>
    <w:rsid w:val="00BA1373"/>
    <w:rsid w:val="00BA3655"/>
    <w:rsid w:val="00BA3768"/>
    <w:rsid w:val="00BA545B"/>
    <w:rsid w:val="00BA7F96"/>
    <w:rsid w:val="00BB49D3"/>
    <w:rsid w:val="00BB78F7"/>
    <w:rsid w:val="00BC164E"/>
    <w:rsid w:val="00BC3AB6"/>
    <w:rsid w:val="00BC4C67"/>
    <w:rsid w:val="00BC564C"/>
    <w:rsid w:val="00BC7DFC"/>
    <w:rsid w:val="00BE356D"/>
    <w:rsid w:val="00BF5508"/>
    <w:rsid w:val="00C00CF0"/>
    <w:rsid w:val="00C04522"/>
    <w:rsid w:val="00C0688A"/>
    <w:rsid w:val="00C06DB3"/>
    <w:rsid w:val="00C07ABC"/>
    <w:rsid w:val="00C07BBE"/>
    <w:rsid w:val="00C109CC"/>
    <w:rsid w:val="00C11441"/>
    <w:rsid w:val="00C25EE7"/>
    <w:rsid w:val="00C31368"/>
    <w:rsid w:val="00C366F0"/>
    <w:rsid w:val="00C57130"/>
    <w:rsid w:val="00C630E7"/>
    <w:rsid w:val="00C65CF1"/>
    <w:rsid w:val="00C66E31"/>
    <w:rsid w:val="00C70FAE"/>
    <w:rsid w:val="00C71BE4"/>
    <w:rsid w:val="00C84D00"/>
    <w:rsid w:val="00C8705A"/>
    <w:rsid w:val="00C90443"/>
    <w:rsid w:val="00C9084C"/>
    <w:rsid w:val="00C934E4"/>
    <w:rsid w:val="00CA01C8"/>
    <w:rsid w:val="00CA0FBE"/>
    <w:rsid w:val="00CA172B"/>
    <w:rsid w:val="00CB2BC7"/>
    <w:rsid w:val="00CB73E5"/>
    <w:rsid w:val="00CC06AB"/>
    <w:rsid w:val="00CC2116"/>
    <w:rsid w:val="00CC4250"/>
    <w:rsid w:val="00CC476A"/>
    <w:rsid w:val="00CD0306"/>
    <w:rsid w:val="00CD08EC"/>
    <w:rsid w:val="00CD29DA"/>
    <w:rsid w:val="00CE13EF"/>
    <w:rsid w:val="00CF2AE0"/>
    <w:rsid w:val="00D00806"/>
    <w:rsid w:val="00D10C29"/>
    <w:rsid w:val="00D27A5B"/>
    <w:rsid w:val="00D30B7B"/>
    <w:rsid w:val="00D41438"/>
    <w:rsid w:val="00D41744"/>
    <w:rsid w:val="00D47D36"/>
    <w:rsid w:val="00D5485D"/>
    <w:rsid w:val="00D61163"/>
    <w:rsid w:val="00D62FB1"/>
    <w:rsid w:val="00D66D08"/>
    <w:rsid w:val="00D700BA"/>
    <w:rsid w:val="00D71B7C"/>
    <w:rsid w:val="00D82C63"/>
    <w:rsid w:val="00D90640"/>
    <w:rsid w:val="00D90963"/>
    <w:rsid w:val="00D93E7D"/>
    <w:rsid w:val="00D954C6"/>
    <w:rsid w:val="00D96BC7"/>
    <w:rsid w:val="00D96EC0"/>
    <w:rsid w:val="00DA59A2"/>
    <w:rsid w:val="00DA71C6"/>
    <w:rsid w:val="00DB29AC"/>
    <w:rsid w:val="00DB5C66"/>
    <w:rsid w:val="00DC5CF7"/>
    <w:rsid w:val="00DC66D3"/>
    <w:rsid w:val="00DD2936"/>
    <w:rsid w:val="00DD2F45"/>
    <w:rsid w:val="00E0134E"/>
    <w:rsid w:val="00E015D6"/>
    <w:rsid w:val="00E05CB8"/>
    <w:rsid w:val="00E108DF"/>
    <w:rsid w:val="00E2248A"/>
    <w:rsid w:val="00E22CF1"/>
    <w:rsid w:val="00E3133B"/>
    <w:rsid w:val="00E36293"/>
    <w:rsid w:val="00E416B4"/>
    <w:rsid w:val="00E456C4"/>
    <w:rsid w:val="00E53F92"/>
    <w:rsid w:val="00E5481B"/>
    <w:rsid w:val="00E60062"/>
    <w:rsid w:val="00E6040C"/>
    <w:rsid w:val="00E63125"/>
    <w:rsid w:val="00E63CBA"/>
    <w:rsid w:val="00E66CFC"/>
    <w:rsid w:val="00E71D37"/>
    <w:rsid w:val="00E845AD"/>
    <w:rsid w:val="00E8652B"/>
    <w:rsid w:val="00E91436"/>
    <w:rsid w:val="00E91C9E"/>
    <w:rsid w:val="00E938A4"/>
    <w:rsid w:val="00EA0B81"/>
    <w:rsid w:val="00EB013A"/>
    <w:rsid w:val="00EB06AE"/>
    <w:rsid w:val="00EB31C7"/>
    <w:rsid w:val="00EB573B"/>
    <w:rsid w:val="00EB6D3B"/>
    <w:rsid w:val="00EC3A84"/>
    <w:rsid w:val="00EC69C0"/>
    <w:rsid w:val="00ED37EF"/>
    <w:rsid w:val="00ED4F3E"/>
    <w:rsid w:val="00EE2518"/>
    <w:rsid w:val="00EE2598"/>
    <w:rsid w:val="00EE653C"/>
    <w:rsid w:val="00EE6C96"/>
    <w:rsid w:val="00EE74CE"/>
    <w:rsid w:val="00EF04D6"/>
    <w:rsid w:val="00EF26DC"/>
    <w:rsid w:val="00EF2AD0"/>
    <w:rsid w:val="00F10172"/>
    <w:rsid w:val="00F1124F"/>
    <w:rsid w:val="00F21380"/>
    <w:rsid w:val="00F23DEB"/>
    <w:rsid w:val="00F35301"/>
    <w:rsid w:val="00F41BD7"/>
    <w:rsid w:val="00F43FF4"/>
    <w:rsid w:val="00F51625"/>
    <w:rsid w:val="00F53240"/>
    <w:rsid w:val="00F56AAA"/>
    <w:rsid w:val="00F60041"/>
    <w:rsid w:val="00F60D5C"/>
    <w:rsid w:val="00F66909"/>
    <w:rsid w:val="00F72347"/>
    <w:rsid w:val="00F75163"/>
    <w:rsid w:val="00F76B2D"/>
    <w:rsid w:val="00F974EF"/>
    <w:rsid w:val="00FB3C04"/>
    <w:rsid w:val="00FB5DFC"/>
    <w:rsid w:val="00FB6695"/>
    <w:rsid w:val="00FB7A68"/>
    <w:rsid w:val="00FC23CC"/>
    <w:rsid w:val="00FC3E24"/>
    <w:rsid w:val="00FC6013"/>
    <w:rsid w:val="00FC6869"/>
    <w:rsid w:val="00FD0F62"/>
    <w:rsid w:val="00FD31C3"/>
    <w:rsid w:val="00FE33B5"/>
    <w:rsid w:val="00FE4ACF"/>
    <w:rsid w:val="00FE6F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F4C"/>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A01C8"/>
    <w:pPr>
      <w:tabs>
        <w:tab w:val="center" w:pos="4320"/>
        <w:tab w:val="right" w:pos="8640"/>
      </w:tabs>
    </w:pPr>
  </w:style>
  <w:style w:type="paragraph" w:styleId="Footer">
    <w:name w:val="footer"/>
    <w:basedOn w:val="Normal"/>
    <w:rsid w:val="00CA01C8"/>
    <w:pPr>
      <w:tabs>
        <w:tab w:val="center" w:pos="4320"/>
        <w:tab w:val="right" w:pos="8640"/>
      </w:tabs>
    </w:pPr>
  </w:style>
  <w:style w:type="character" w:styleId="Hyperlink">
    <w:name w:val="Hyperlink"/>
    <w:rsid w:val="00CA01C8"/>
    <w:rPr>
      <w:color w:val="0000FF"/>
      <w:u w:val="single"/>
    </w:rPr>
  </w:style>
  <w:style w:type="paragraph" w:styleId="BalloonText">
    <w:name w:val="Balloon Text"/>
    <w:basedOn w:val="Normal"/>
    <w:semiHidden/>
    <w:rsid w:val="0067119C"/>
    <w:rPr>
      <w:rFonts w:ascii="Tahoma" w:hAnsi="Tahoma"/>
      <w:sz w:val="16"/>
      <w:szCs w:val="16"/>
    </w:rPr>
  </w:style>
  <w:style w:type="numbering" w:customStyle="1" w:styleId="Style1">
    <w:name w:val="Style1"/>
    <w:rsid w:val="00F21380"/>
    <w:pPr>
      <w:numPr>
        <w:numId w:val="5"/>
      </w:numPr>
    </w:pPr>
  </w:style>
  <w:style w:type="table" w:styleId="TableGrid">
    <w:name w:val="Table Grid"/>
    <w:basedOn w:val="TableNormal"/>
    <w:uiPriority w:val="39"/>
    <w:rsid w:val="009F7B8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22A96"/>
    <w:pPr>
      <w:spacing w:after="160" w:line="259" w:lineRule="auto"/>
      <w:ind w:left="720"/>
      <w:contextualSpacing/>
    </w:pPr>
    <w:rPr>
      <w:rFonts w:asciiTheme="minorHAnsi" w:eastAsiaTheme="minorHAnsi" w:hAnsiTheme="minorHAnsi" w:cstheme="minorBidi"/>
      <w:sz w:val="22"/>
      <w:szCs w:val="22"/>
      <w:lang w:val="en-GB"/>
    </w:rPr>
  </w:style>
  <w:style w:type="paragraph" w:styleId="NoSpacing">
    <w:name w:val="No Spacing"/>
    <w:link w:val="NoSpacingChar"/>
    <w:uiPriority w:val="1"/>
    <w:qFormat/>
    <w:rsid w:val="00B22A96"/>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E0134E"/>
    <w:rPr>
      <w:rFonts w:asciiTheme="minorHAnsi" w:eastAsiaTheme="minorHAnsi" w:hAnsiTheme="minorHAnsi" w:cstheme="minorBidi"/>
      <w:sz w:val="22"/>
      <w:szCs w:val="22"/>
      <w:lang w:eastAsia="en-US"/>
    </w:rPr>
  </w:style>
  <w:style w:type="paragraph" w:customStyle="1" w:styleId="Default">
    <w:name w:val="Default"/>
    <w:rsid w:val="00DD2936"/>
    <w:pPr>
      <w:autoSpaceDE w:val="0"/>
      <w:autoSpaceDN w:val="0"/>
      <w:adjustRightInd w:val="0"/>
    </w:pPr>
    <w:rPr>
      <w:rFonts w:ascii="Segoe UI" w:eastAsiaTheme="minorHAnsi" w:hAnsi="Segoe UI" w:cs="Segoe U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evina\Application%20Data\Microsoft\Templates\Cardiac%20Head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D26D7729DC404C8656BACE387338A9" ma:contentTypeVersion="1" ma:contentTypeDescription="Create a new document." ma:contentTypeScope="" ma:versionID="0bada1de042ab64004e1b9894a5e21a1">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B22CB-D405-49FA-A759-9D2B249D2D91}">
  <ds:schemaRefs>
    <ds:schemaRef ds:uri="http://schemas.microsoft.com/sharepoint/v3/contenttype/forms"/>
  </ds:schemaRefs>
</ds:datastoreItem>
</file>

<file path=customXml/itemProps2.xml><?xml version="1.0" encoding="utf-8"?>
<ds:datastoreItem xmlns:ds="http://schemas.openxmlformats.org/officeDocument/2006/customXml" ds:itemID="{419E3C46-79A7-4534-8A1E-9C20FE01A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9BE17F-2A57-401F-A4AB-D4BC010D91E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F0C4723C-CE6F-4F5F-99AD-39DE6F2CD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Cardiac Header</Template>
  <TotalTime>24</TotalTime>
  <Pages>2</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TFSMC CIRCULAR NOTE NO</vt:lpstr>
    </vt:vector>
  </TitlesOfParts>
  <Company>Deftones</Company>
  <LinksUpToDate>false</LinksUpToDate>
  <CharactersWithSpaces>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TFSMC CIRCULAR NOTE NO</dc:title>
  <dc:creator>devina</dc:creator>
  <cp:lastModifiedBy>User</cp:lastModifiedBy>
  <cp:revision>11</cp:revision>
  <cp:lastPrinted>2025-06-05T06:26:00Z</cp:lastPrinted>
  <dcterms:created xsi:type="dcterms:W3CDTF">2026-09-17T09:37:00Z</dcterms:created>
  <dcterms:modified xsi:type="dcterms:W3CDTF">2026-10-07T10:38:00Z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0x01010088D26D7729DC404C8656BACE387338A9</vt:lpwstr>
  </property>
</Properties>
</file>